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D47ADF" w14:textId="77777777" w:rsidR="00B94613" w:rsidRDefault="00B94613" w:rsidP="00B94613">
      <w:pPr>
        <w:pStyle w:val="Cabealho"/>
        <w:spacing w:line="200" w:lineRule="atLeast"/>
        <w:jc w:val="center"/>
        <w:rPr>
          <w:b/>
        </w:rPr>
      </w:pPr>
      <w:bookmarkStart w:id="0" w:name="_Hlk103679430"/>
      <w:bookmarkEnd w:id="0"/>
    </w:p>
    <w:p w14:paraId="727A5E34" w14:textId="17EE874E" w:rsidR="00B94613" w:rsidRDefault="00B94613" w:rsidP="00B9461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     </w:t>
      </w:r>
      <w:r>
        <w:rPr>
          <w:rFonts w:eastAsia="Times New Roman"/>
          <w:b/>
        </w:rPr>
        <w:t xml:space="preserve"> /2022</w:t>
      </w:r>
    </w:p>
    <w:p w14:paraId="5B7CDCA3" w14:textId="77777777" w:rsidR="00B94613" w:rsidRDefault="00B94613" w:rsidP="00B94613">
      <w:pPr>
        <w:spacing w:line="200" w:lineRule="atLeast"/>
        <w:rPr>
          <w:rFonts w:eastAsia="Times New Roman"/>
        </w:rPr>
      </w:pPr>
    </w:p>
    <w:p w14:paraId="6029463C" w14:textId="77777777" w:rsidR="00B94613" w:rsidRDefault="00B94613" w:rsidP="00B94613">
      <w:pPr>
        <w:spacing w:line="200" w:lineRule="atLeast"/>
        <w:rPr>
          <w:rFonts w:eastAsia="Times New Roman"/>
        </w:rPr>
      </w:pPr>
    </w:p>
    <w:p w14:paraId="2A7850A7" w14:textId="77777777" w:rsidR="00B94613" w:rsidRDefault="00B94613" w:rsidP="00B94613">
      <w:pPr>
        <w:rPr>
          <w:rFonts w:eastAsia="Times New Roman"/>
        </w:rPr>
      </w:pPr>
    </w:p>
    <w:p w14:paraId="64BADCE0" w14:textId="77777777" w:rsidR="00B94613" w:rsidRDefault="00B94613" w:rsidP="00B9461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6FB85EC7" w14:textId="220D9D17" w:rsidR="00B94613" w:rsidRDefault="00B94613" w:rsidP="00B9461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0F18FD98" w14:textId="77777777" w:rsidR="00B94613" w:rsidRDefault="00B94613" w:rsidP="00B94613">
      <w:pPr>
        <w:rPr>
          <w:b/>
        </w:rPr>
      </w:pPr>
    </w:p>
    <w:p w14:paraId="4CC56917" w14:textId="77777777" w:rsidR="00B94613" w:rsidRPr="00C756B2" w:rsidRDefault="00B94613" w:rsidP="00B94613">
      <w:pPr>
        <w:spacing w:line="200" w:lineRule="atLeast"/>
        <w:rPr>
          <w:color w:val="000000"/>
        </w:rPr>
      </w:pPr>
    </w:p>
    <w:p w14:paraId="4C5D6C06" w14:textId="77777777" w:rsidR="00B94613" w:rsidRPr="00024CFE" w:rsidRDefault="00B94613" w:rsidP="00B94613">
      <w:pPr>
        <w:spacing w:line="200" w:lineRule="atLeast"/>
        <w:rPr>
          <w:color w:val="000000"/>
        </w:rPr>
      </w:pPr>
    </w:p>
    <w:p w14:paraId="370605C3" w14:textId="77777777" w:rsidR="00B94613" w:rsidRDefault="00B94613" w:rsidP="00B94613">
      <w:pPr>
        <w:spacing w:line="200" w:lineRule="atLeast"/>
        <w:ind w:left="-15" w:firstLine="724"/>
        <w:rPr>
          <w:color w:val="000000"/>
        </w:rPr>
      </w:pPr>
    </w:p>
    <w:p w14:paraId="21818805" w14:textId="2CF4B31C" w:rsidR="00BA4B9C" w:rsidRPr="00756255" w:rsidRDefault="0045029B" w:rsidP="0045029B">
      <w:pPr>
        <w:pStyle w:val="Standard"/>
        <w:ind w:left="360"/>
        <w:jc w:val="both"/>
        <w:rPr>
          <w:rFonts w:ascii="Arial" w:hAnsi="Arial" w:cs="Arial"/>
          <w:b/>
          <w:color w:val="000000"/>
          <w:kern w:val="1"/>
        </w:rPr>
      </w:pPr>
      <w:r>
        <w:rPr>
          <w:rFonts w:ascii="Arial" w:hAnsi="Arial" w:cs="Arial"/>
          <w:color w:val="000000"/>
          <w:kern w:val="1"/>
        </w:rPr>
        <w:t xml:space="preserve">        </w:t>
      </w:r>
      <w:r w:rsidR="00B94613" w:rsidRPr="00C756B2">
        <w:rPr>
          <w:rFonts w:ascii="Arial" w:hAnsi="Arial" w:cs="Arial"/>
          <w:color w:val="000000"/>
          <w:kern w:val="1"/>
        </w:rPr>
        <w:t>O Vereador que a este subscreve solicita</w:t>
      </w:r>
      <w:r w:rsidR="00B94613">
        <w:rPr>
          <w:rFonts w:ascii="Arial" w:hAnsi="Arial" w:cs="Arial"/>
          <w:color w:val="000000"/>
          <w:kern w:val="1"/>
        </w:rPr>
        <w:t>,</w:t>
      </w:r>
      <w:r w:rsidR="00B94613" w:rsidRPr="00C756B2">
        <w:rPr>
          <w:rFonts w:ascii="Arial" w:hAnsi="Arial" w:cs="Arial"/>
          <w:color w:val="000000"/>
          <w:kern w:val="1"/>
        </w:rPr>
        <w:t xml:space="preserve"> </w:t>
      </w:r>
      <w:r w:rsidR="00B94613"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 w:rsidR="00B94613">
        <w:rPr>
          <w:rFonts w:ascii="Arial" w:hAnsi="Arial" w:cs="Arial"/>
          <w:color w:val="000000"/>
          <w:kern w:val="1"/>
        </w:rPr>
        <w:t>Emérita</w:t>
      </w:r>
      <w:r w:rsidR="00B94613" w:rsidRPr="00AB0B9A">
        <w:rPr>
          <w:rFonts w:ascii="Arial" w:hAnsi="Arial" w:cs="Arial"/>
          <w:color w:val="000000"/>
          <w:kern w:val="1"/>
        </w:rPr>
        <w:t xml:space="preserve"> Casa</w:t>
      </w:r>
      <w:r w:rsidR="00B94613" w:rsidRPr="00C756B2">
        <w:rPr>
          <w:rFonts w:ascii="Arial" w:hAnsi="Arial" w:cs="Arial"/>
          <w:color w:val="000000"/>
          <w:kern w:val="1"/>
        </w:rPr>
        <w:t>, que seja enviada correspondência ao Exmo. Sr</w:t>
      </w:r>
      <w:r w:rsidR="00B94613">
        <w:rPr>
          <w:rFonts w:ascii="Arial" w:hAnsi="Arial" w:cs="Arial"/>
          <w:color w:val="000000"/>
          <w:kern w:val="1"/>
        </w:rPr>
        <w:t>.</w:t>
      </w:r>
      <w:r w:rsidR="00B94613" w:rsidRPr="00C756B2">
        <w:rPr>
          <w:rFonts w:ascii="Arial" w:hAnsi="Arial" w:cs="Arial"/>
          <w:color w:val="000000"/>
          <w:kern w:val="1"/>
        </w:rPr>
        <w:t xml:space="preserve"> Prefeito</w:t>
      </w:r>
      <w:r w:rsidR="00B94613">
        <w:rPr>
          <w:rFonts w:ascii="Arial" w:hAnsi="Arial" w:cs="Arial"/>
          <w:color w:val="000000"/>
          <w:kern w:val="1"/>
        </w:rPr>
        <w:t xml:space="preserve"> </w:t>
      </w:r>
      <w:r w:rsidR="00B94613">
        <w:rPr>
          <w:rFonts w:ascii="Arial" w:hAnsi="Arial" w:cs="Arial"/>
          <w:color w:val="000000"/>
        </w:rPr>
        <w:t>Duílio de Castro Faria</w:t>
      </w:r>
      <w:r w:rsidR="00B94613">
        <w:rPr>
          <w:rFonts w:ascii="Arial" w:hAnsi="Arial" w:cs="Arial"/>
          <w:color w:val="000000"/>
          <w:kern w:val="1"/>
        </w:rPr>
        <w:t>, solicitando providê</w:t>
      </w:r>
      <w:r w:rsidR="00B94613" w:rsidRPr="00C756B2">
        <w:rPr>
          <w:rFonts w:ascii="Arial" w:hAnsi="Arial" w:cs="Arial"/>
          <w:color w:val="000000"/>
          <w:kern w:val="1"/>
        </w:rPr>
        <w:t xml:space="preserve">ncias junto </w:t>
      </w:r>
      <w:r w:rsidR="00B94613">
        <w:rPr>
          <w:rFonts w:ascii="Arial" w:hAnsi="Arial" w:cs="Arial"/>
          <w:color w:val="000000"/>
          <w:kern w:val="1"/>
        </w:rPr>
        <w:t>ao setor responsável</w:t>
      </w:r>
      <w:r w:rsidR="00796AD2" w:rsidRPr="00796AD2">
        <w:rPr>
          <w:rFonts w:ascii="Arial" w:hAnsi="Arial" w:cs="Arial"/>
          <w:b/>
          <w:color w:val="000000"/>
        </w:rPr>
        <w:t xml:space="preserve"> </w:t>
      </w:r>
      <w:r w:rsidR="00796AD2">
        <w:rPr>
          <w:rFonts w:ascii="Arial" w:hAnsi="Arial" w:cs="Arial"/>
          <w:b/>
          <w:color w:val="000000"/>
        </w:rPr>
        <w:t xml:space="preserve">QUE SEJA </w:t>
      </w:r>
      <w:r w:rsidR="00B22FEF" w:rsidRPr="00B22FEF">
        <w:rPr>
          <w:rFonts w:ascii="Arial" w:hAnsi="Arial" w:cs="Arial"/>
          <w:b/>
          <w:color w:val="000000"/>
        </w:rPr>
        <w:t>AMPLIA</w:t>
      </w:r>
      <w:r w:rsidR="00B22FEF">
        <w:rPr>
          <w:rFonts w:ascii="Arial" w:hAnsi="Arial" w:cs="Arial"/>
          <w:b/>
          <w:color w:val="000000"/>
        </w:rPr>
        <w:t>DO</w:t>
      </w:r>
      <w:r w:rsidR="00B22FEF" w:rsidRPr="00B22FEF">
        <w:rPr>
          <w:rFonts w:ascii="Arial" w:hAnsi="Arial" w:cs="Arial"/>
          <w:b/>
          <w:color w:val="000000"/>
        </w:rPr>
        <w:t xml:space="preserve"> DO NÚMERO DE </w:t>
      </w:r>
      <w:r w:rsidR="00370C42">
        <w:rPr>
          <w:rFonts w:ascii="Arial" w:hAnsi="Arial" w:cs="Arial"/>
          <w:b/>
          <w:color w:val="000000"/>
        </w:rPr>
        <w:t>ATENDIMENTOS DOS CAPS</w:t>
      </w:r>
      <w:r w:rsidR="00B22FEF">
        <w:rPr>
          <w:rFonts w:ascii="Arial" w:hAnsi="Arial" w:cs="Arial"/>
          <w:b/>
          <w:color w:val="000000"/>
        </w:rPr>
        <w:t>.</w:t>
      </w:r>
    </w:p>
    <w:p w14:paraId="7D17CCAC" w14:textId="49D92061" w:rsidR="00B94613" w:rsidRPr="00756255" w:rsidRDefault="00B94613" w:rsidP="00B94613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</w:p>
    <w:p w14:paraId="1513E397" w14:textId="77777777" w:rsidR="00B94613" w:rsidRPr="008156D7" w:rsidRDefault="00B94613" w:rsidP="00B94613">
      <w:pPr>
        <w:pStyle w:val="Standard"/>
        <w:ind w:firstLine="709"/>
        <w:jc w:val="both"/>
        <w:rPr>
          <w:rFonts w:ascii="Arial" w:hAnsi="Arial" w:cs="Arial"/>
          <w:b/>
          <w:color w:val="000000"/>
        </w:rPr>
      </w:pPr>
    </w:p>
    <w:p w14:paraId="370ECA22" w14:textId="77777777" w:rsidR="00B94613" w:rsidRDefault="00B94613" w:rsidP="00B94613">
      <w:pPr>
        <w:spacing w:line="200" w:lineRule="atLeast"/>
        <w:ind w:left="-15"/>
        <w:rPr>
          <w:color w:val="000000"/>
        </w:rPr>
      </w:pPr>
    </w:p>
    <w:p w14:paraId="4D6D4F9F" w14:textId="77777777" w:rsidR="00B94613" w:rsidRDefault="00B94613" w:rsidP="00B94613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7594555C" w14:textId="77777777" w:rsidR="00B94613" w:rsidRPr="00C756B2" w:rsidRDefault="00B94613" w:rsidP="00B9461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569B9904" w14:textId="77777777" w:rsidR="00B94613" w:rsidRPr="007B019A" w:rsidRDefault="00B94613" w:rsidP="00B94613">
      <w:pPr>
        <w:pStyle w:val="Recuodecorpodetexto"/>
        <w:spacing w:line="200" w:lineRule="atLeast"/>
        <w:ind w:left="0" w:firstLine="0"/>
        <w:rPr>
          <w:rFonts w:eastAsia="Times New Roman"/>
        </w:rPr>
      </w:pPr>
      <w:bookmarkStart w:id="1" w:name="_GoBack"/>
      <w:bookmarkEnd w:id="1"/>
    </w:p>
    <w:p w14:paraId="6D99380F" w14:textId="77777777" w:rsidR="00370C42" w:rsidRDefault="00796AD2" w:rsidP="00B94613">
      <w:pPr>
        <w:rPr>
          <w:rFonts w:eastAsia="Times New Roman"/>
        </w:rPr>
      </w:pPr>
      <w:r w:rsidRPr="001158DD">
        <w:rPr>
          <w:rFonts w:eastAsia="Times New Roman"/>
        </w:rPr>
        <w:t xml:space="preserve">O Presente pedido se justifica </w:t>
      </w:r>
      <w:r w:rsidR="00B22FEF">
        <w:rPr>
          <w:rFonts w:eastAsia="Times New Roman"/>
        </w:rPr>
        <w:t xml:space="preserve">para que </w:t>
      </w:r>
      <w:r w:rsidR="00370C42" w:rsidRPr="00370C42">
        <w:rPr>
          <w:rFonts w:eastAsia="Times New Roman"/>
        </w:rPr>
        <w:t>por ser a população negra a maior vítima do adoecimento mental, bem como uso de álcool e drogas</w:t>
      </w:r>
      <w:r w:rsidR="00370C42">
        <w:rPr>
          <w:rFonts w:eastAsia="Times New Roman"/>
        </w:rPr>
        <w:t>.</w:t>
      </w:r>
    </w:p>
    <w:p w14:paraId="056B47B0" w14:textId="2A088A77" w:rsidR="00B94613" w:rsidRPr="00343A13" w:rsidRDefault="00B94613" w:rsidP="00B94613">
      <w:pPr>
        <w:rPr>
          <w:rFonts w:eastAsia="Times New Roman"/>
        </w:rPr>
      </w:pPr>
      <w:r w:rsidRPr="00343A13">
        <w:rPr>
          <w:rFonts w:eastAsia="Times New Roman"/>
        </w:rPr>
        <w:t xml:space="preserve">Este pedido é para atender aos </w:t>
      </w:r>
      <w:r w:rsidR="00816564">
        <w:rPr>
          <w:rFonts w:eastAsia="Times New Roman"/>
        </w:rPr>
        <w:t>encaminhamentos da Audiência pública para o enfrentamento ao racismo e à discriminação racial.</w:t>
      </w:r>
    </w:p>
    <w:p w14:paraId="7FA9DFFC" w14:textId="77777777" w:rsidR="00B94613" w:rsidRPr="00343A13" w:rsidRDefault="00B94613" w:rsidP="00B94613">
      <w:pPr>
        <w:rPr>
          <w:rFonts w:eastAsia="Times New Roman"/>
        </w:rPr>
      </w:pPr>
    </w:p>
    <w:p w14:paraId="3302B777" w14:textId="77777777" w:rsidR="00B94613" w:rsidRDefault="00B94613" w:rsidP="00B94613">
      <w:pPr>
        <w:rPr>
          <w:rFonts w:eastAsia="Times New Roman"/>
        </w:rPr>
      </w:pPr>
    </w:p>
    <w:p w14:paraId="4FD2D049" w14:textId="23869ECA" w:rsidR="0056099E" w:rsidRPr="00B94613" w:rsidRDefault="00B063EE" w:rsidP="00B063EE">
      <w:pPr>
        <w:spacing w:line="200" w:lineRule="atLeast"/>
        <w:ind w:firstLine="0"/>
        <w:rPr>
          <w:color w:val="000000"/>
        </w:rPr>
      </w:pPr>
      <w:r>
        <w:rPr>
          <w:rFonts w:eastAsia="Times New Roman"/>
        </w:rPr>
        <w:t xml:space="preserve">                                       </w:t>
      </w:r>
      <w:r w:rsidR="00B94613">
        <w:rPr>
          <w:rFonts w:eastAsia="Times New Roman"/>
        </w:rPr>
        <w:t xml:space="preserve">Sete Lagoas, </w:t>
      </w:r>
      <w:r w:rsidR="00816564">
        <w:rPr>
          <w:rFonts w:eastAsia="Times New Roman"/>
        </w:rPr>
        <w:t>06</w:t>
      </w:r>
      <w:r w:rsidR="00796AD2">
        <w:rPr>
          <w:rFonts w:eastAsia="Times New Roman"/>
        </w:rPr>
        <w:t xml:space="preserve"> de </w:t>
      </w:r>
      <w:r w:rsidR="00816564">
        <w:rPr>
          <w:rFonts w:eastAsia="Times New Roman"/>
        </w:rPr>
        <w:t>dezembro</w:t>
      </w:r>
      <w:r w:rsidR="00796AD2">
        <w:rPr>
          <w:rFonts w:eastAsia="Times New Roman"/>
        </w:rPr>
        <w:t xml:space="preserve"> de 2022</w:t>
      </w:r>
      <w:r w:rsidR="00B94613">
        <w:rPr>
          <w:rFonts w:eastAsia="Times New Roman"/>
        </w:rPr>
        <w:t>.</w:t>
      </w:r>
    </w:p>
    <w:p w14:paraId="4C83CCA6" w14:textId="4A7904C4" w:rsidR="00B94613" w:rsidRDefault="00B94613" w:rsidP="00C54A99">
      <w:pPr>
        <w:jc w:val="center"/>
        <w:rPr>
          <w:b/>
          <w:sz w:val="22"/>
          <w:szCs w:val="22"/>
        </w:rPr>
      </w:pPr>
    </w:p>
    <w:p w14:paraId="40A4CF0B" w14:textId="77777777" w:rsidR="00B94613" w:rsidRDefault="00B063EE" w:rsidP="00503AC3">
      <w:pPr>
        <w:jc w:val="center"/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3609A4" wp14:editId="7D67184E">
            <wp:simplePos x="0" y="0"/>
            <wp:positionH relativeFrom="column">
              <wp:posOffset>1415415</wp:posOffset>
            </wp:positionH>
            <wp:positionV relativeFrom="paragraph">
              <wp:posOffset>274320</wp:posOffset>
            </wp:positionV>
            <wp:extent cx="2933700" cy="857250"/>
            <wp:effectExtent l="0" t="0" r="0" b="0"/>
            <wp:wrapTopAndBottom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9AE9E" w14:textId="4E74B3E2" w:rsidR="000B7DCA" w:rsidRPr="000B7DCA" w:rsidRDefault="00B94613" w:rsidP="000B7DCA">
      <w:r>
        <w:rPr>
          <w:b/>
          <w:sz w:val="22"/>
          <w:szCs w:val="22"/>
        </w:rPr>
        <w:t xml:space="preserve">                                </w:t>
      </w:r>
      <w:r w:rsidR="00B063EE">
        <w:rPr>
          <w:b/>
          <w:sz w:val="22"/>
          <w:szCs w:val="22"/>
        </w:rPr>
        <w:t xml:space="preserve">      </w:t>
      </w:r>
      <w:r>
        <w:rPr>
          <w:b/>
          <w:sz w:val="22"/>
          <w:szCs w:val="22"/>
        </w:rPr>
        <w:t xml:space="preserve"> </w:t>
      </w:r>
      <w:r w:rsidR="000B7DCA" w:rsidRPr="0056099E">
        <w:rPr>
          <w:b/>
          <w:sz w:val="22"/>
          <w:szCs w:val="22"/>
        </w:rPr>
        <w:t>RODRIGO BRAGA DA ROCHA</w:t>
      </w:r>
    </w:p>
    <w:p w14:paraId="0DB1CF63" w14:textId="44D63209" w:rsidR="0056099E" w:rsidRPr="0056099E" w:rsidRDefault="000B7DCA" w:rsidP="0056099E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DE9D12" w14:textId="77777777" w:rsidR="0056099E" w:rsidRDefault="0056099E" w:rsidP="005F48BC">
      <w:pPr>
        <w:spacing w:line="240" w:lineRule="auto"/>
      </w:pPr>
      <w:r>
        <w:separator/>
      </w:r>
    </w:p>
  </w:endnote>
  <w:endnote w:type="continuationSeparator" w:id="0">
    <w:p w14:paraId="0643F004" w14:textId="77777777" w:rsidR="0056099E" w:rsidRDefault="0056099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MS Gothic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CEB1B" w14:textId="77777777" w:rsidR="0056099E" w:rsidRDefault="0056099E" w:rsidP="005F48BC">
      <w:pPr>
        <w:spacing w:line="240" w:lineRule="auto"/>
      </w:pPr>
      <w:r>
        <w:separator/>
      </w:r>
    </w:p>
  </w:footnote>
  <w:footnote w:type="continuationSeparator" w:id="0">
    <w:p w14:paraId="29854E20" w14:textId="77777777" w:rsidR="0056099E" w:rsidRDefault="0056099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70C42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0AE33C0"/>
    <w:multiLevelType w:val="hybridMultilevel"/>
    <w:tmpl w:val="FF2E2E60"/>
    <w:lvl w:ilvl="0" w:tplc="76CE3B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721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A48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46C3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F818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F2A9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BCE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024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7222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7"/>
  </w:num>
  <w:num w:numId="5">
    <w:abstractNumId w:val="13"/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10"/>
  </w:num>
  <w:num w:numId="12">
    <w:abstractNumId w:val="5"/>
  </w:num>
  <w:num w:numId="13">
    <w:abstractNumId w:val="10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10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10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10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70C42"/>
    <w:rsid w:val="003B7585"/>
    <w:rsid w:val="003C54A4"/>
    <w:rsid w:val="003F77D1"/>
    <w:rsid w:val="0045029B"/>
    <w:rsid w:val="004A0AB8"/>
    <w:rsid w:val="004D01AD"/>
    <w:rsid w:val="00503AC3"/>
    <w:rsid w:val="00553B5C"/>
    <w:rsid w:val="0056099E"/>
    <w:rsid w:val="005B2295"/>
    <w:rsid w:val="005E0452"/>
    <w:rsid w:val="005E0E47"/>
    <w:rsid w:val="005E2BE1"/>
    <w:rsid w:val="005F48BC"/>
    <w:rsid w:val="00650B97"/>
    <w:rsid w:val="00683120"/>
    <w:rsid w:val="006E4A40"/>
    <w:rsid w:val="006F5AF8"/>
    <w:rsid w:val="00756255"/>
    <w:rsid w:val="00756CDA"/>
    <w:rsid w:val="00796AD2"/>
    <w:rsid w:val="00816564"/>
    <w:rsid w:val="00817038"/>
    <w:rsid w:val="00870D4C"/>
    <w:rsid w:val="00881E14"/>
    <w:rsid w:val="008A28BB"/>
    <w:rsid w:val="008A3D23"/>
    <w:rsid w:val="008E176E"/>
    <w:rsid w:val="0093400D"/>
    <w:rsid w:val="0096484A"/>
    <w:rsid w:val="0097200D"/>
    <w:rsid w:val="00A25A21"/>
    <w:rsid w:val="00A5274E"/>
    <w:rsid w:val="00A65A9C"/>
    <w:rsid w:val="00AA7EE1"/>
    <w:rsid w:val="00AD3026"/>
    <w:rsid w:val="00B063EE"/>
    <w:rsid w:val="00B11A89"/>
    <w:rsid w:val="00B138C1"/>
    <w:rsid w:val="00B22FEF"/>
    <w:rsid w:val="00B82565"/>
    <w:rsid w:val="00B94613"/>
    <w:rsid w:val="00BA4B9C"/>
    <w:rsid w:val="00BD0F70"/>
    <w:rsid w:val="00BD6A3C"/>
    <w:rsid w:val="00C01B99"/>
    <w:rsid w:val="00C14D23"/>
    <w:rsid w:val="00C223D6"/>
    <w:rsid w:val="00C378AB"/>
    <w:rsid w:val="00C5212C"/>
    <w:rsid w:val="00C54A99"/>
    <w:rsid w:val="00CE3ECA"/>
    <w:rsid w:val="00CF76C7"/>
    <w:rsid w:val="00D52C78"/>
    <w:rsid w:val="00D727F1"/>
    <w:rsid w:val="00D733AB"/>
    <w:rsid w:val="00D82EAF"/>
    <w:rsid w:val="00DA757B"/>
    <w:rsid w:val="00E04774"/>
    <w:rsid w:val="00E41DFE"/>
    <w:rsid w:val="00F52C79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BDE0079"/>
  <w15:chartTrackingRefBased/>
  <w15:docId w15:val="{69250F19-B5FC-4535-B1B5-F42B3FCE4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qFormat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70C4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0C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9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133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</dc:creator>
  <cp:keywords/>
  <dc:description/>
  <cp:lastModifiedBy>Alexandre Alberto Francisco</cp:lastModifiedBy>
  <cp:revision>2</cp:revision>
  <cp:lastPrinted>2022-12-06T18:36:00Z</cp:lastPrinted>
  <dcterms:created xsi:type="dcterms:W3CDTF">2022-12-06T18:59:00Z</dcterms:created>
  <dcterms:modified xsi:type="dcterms:W3CDTF">2022-12-06T18:59:00Z</dcterms:modified>
</cp:coreProperties>
</file>