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0C52AF83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/2022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1748903" w14:textId="5929540B" w:rsidR="008D4E8D" w:rsidRPr="00EE0972" w:rsidRDefault="008D4E8D" w:rsidP="008D4E8D">
      <w:pPr>
        <w:jc w:val="both"/>
        <w:rPr>
          <w:rFonts w:ascii="Arial" w:hAnsi="Arial" w:cs="Arial"/>
          <w:b/>
          <w:bCs/>
          <w:color w:val="000000"/>
        </w:rPr>
      </w:pPr>
      <w:r w:rsidRPr="008D4E8D">
        <w:rPr>
          <w:rFonts w:ascii="Arial" w:hAnsi="Arial" w:cs="Arial"/>
          <w:color w:val="000000"/>
        </w:rPr>
        <w:t xml:space="preserve">O Vereador que a este subscreve, </w:t>
      </w:r>
      <w:r w:rsidR="00D1793B" w:rsidRPr="00834092">
        <w:rPr>
          <w:rFonts w:ascii="Arial" w:hAnsi="Arial" w:cs="Arial"/>
          <w:b/>
          <w:color w:val="000000"/>
        </w:rPr>
        <w:t>REQUER A TÍTULO DE FISCALIZAÇÃO</w:t>
      </w:r>
      <w:r w:rsidR="00D1793B">
        <w:rPr>
          <w:rFonts w:ascii="Arial" w:hAnsi="Arial" w:cs="Arial"/>
          <w:color w:val="000000"/>
        </w:rPr>
        <w:t xml:space="preserve"> </w:t>
      </w:r>
      <w:r w:rsidR="00D1793B" w:rsidRPr="008D4E8D">
        <w:rPr>
          <w:rFonts w:ascii="Arial" w:hAnsi="Arial" w:cs="Arial"/>
          <w:color w:val="000000"/>
        </w:rPr>
        <w:t>À MESA DIRETORA DESTA EMÉRITA CASA,</w:t>
      </w:r>
      <w:r w:rsidR="00D1793B" w:rsidRPr="0021632F">
        <w:rPr>
          <w:rFonts w:ascii="Arial" w:hAnsi="Arial" w:cs="Arial"/>
          <w:color w:val="000000"/>
        </w:rPr>
        <w:t xml:space="preserve"> </w:t>
      </w:r>
      <w:r w:rsidR="00D1793B" w:rsidRPr="008D4E8D">
        <w:rPr>
          <w:rFonts w:ascii="Arial" w:hAnsi="Arial" w:cs="Arial"/>
          <w:color w:val="000000"/>
        </w:rPr>
        <w:t>APÓS TRAMITAÇÃO REGIMENTAL</w:t>
      </w:r>
      <w:r w:rsidR="00D1793B">
        <w:rPr>
          <w:rFonts w:ascii="Arial" w:hAnsi="Arial" w:cs="Arial"/>
          <w:color w:val="000000"/>
        </w:rPr>
        <w:t>,</w:t>
      </w:r>
      <w:r w:rsidR="00D1793B" w:rsidRPr="008D4E8D">
        <w:rPr>
          <w:rFonts w:ascii="Arial" w:hAnsi="Arial" w:cs="Arial"/>
          <w:color w:val="000000"/>
        </w:rPr>
        <w:t xml:space="preserve"> QUE SEJA ENVIADA CORRESPONDÊNCIA </w:t>
      </w:r>
      <w:r w:rsidR="00D1793B">
        <w:rPr>
          <w:rFonts w:ascii="Arial" w:hAnsi="Arial" w:cs="Arial"/>
          <w:color w:val="000000"/>
        </w:rPr>
        <w:t xml:space="preserve">À SECRETARIA </w:t>
      </w:r>
      <w:r w:rsidR="0089181F">
        <w:rPr>
          <w:rFonts w:ascii="Arial" w:hAnsi="Arial" w:cs="Arial"/>
          <w:color w:val="000000"/>
        </w:rPr>
        <w:t xml:space="preserve">DE </w:t>
      </w:r>
      <w:r w:rsidR="00BC00EA">
        <w:rPr>
          <w:rFonts w:ascii="Arial" w:hAnsi="Arial" w:cs="Arial"/>
          <w:color w:val="000000"/>
        </w:rPr>
        <w:t>EDUCAÇÃO</w:t>
      </w:r>
      <w:r w:rsidR="00BC610B">
        <w:rPr>
          <w:rFonts w:ascii="Arial" w:hAnsi="Arial" w:cs="Arial"/>
          <w:color w:val="000000"/>
        </w:rPr>
        <w:t>, ESPORTE, CULTURA E LAZER</w:t>
      </w:r>
      <w:r w:rsidR="00BC00EA">
        <w:rPr>
          <w:rFonts w:ascii="Arial" w:hAnsi="Arial" w:cs="Arial"/>
          <w:color w:val="000000"/>
        </w:rPr>
        <w:t xml:space="preserve">, </w:t>
      </w:r>
      <w:r w:rsidR="00D1793B" w:rsidRPr="00EE0972">
        <w:rPr>
          <w:rFonts w:ascii="Arial" w:hAnsi="Arial" w:cs="Arial"/>
          <w:b/>
          <w:color w:val="000000"/>
        </w:rPr>
        <w:t>S</w:t>
      </w:r>
      <w:r w:rsidR="00D1793B" w:rsidRPr="00EE0972">
        <w:rPr>
          <w:rFonts w:ascii="Arial" w:hAnsi="Arial" w:cs="Arial"/>
          <w:b/>
          <w:bCs/>
          <w:color w:val="000000"/>
        </w:rPr>
        <w:t xml:space="preserve">OLICITANDO </w:t>
      </w:r>
      <w:r w:rsidR="00BC610B" w:rsidRPr="00BC610B">
        <w:rPr>
          <w:rFonts w:ascii="Arial" w:hAnsi="Arial" w:cs="Arial"/>
          <w:b/>
          <w:bCs/>
          <w:color w:val="000000"/>
        </w:rPr>
        <w:t xml:space="preserve">CÓPIA DO  CONVÊNIO ENTRE A PREFEITURA DE SETE LAGOAS E A ASSOCIAÇÃO CULTURAL DE ORQUESTRAS </w:t>
      </w:r>
      <w:proofErr w:type="spellStart"/>
      <w:r w:rsidR="00BC610B" w:rsidRPr="00BC610B">
        <w:rPr>
          <w:rFonts w:ascii="Arial" w:hAnsi="Arial" w:cs="Arial"/>
          <w:b/>
          <w:bCs/>
          <w:color w:val="000000"/>
        </w:rPr>
        <w:t>ORQUESTR'ARTE</w:t>
      </w:r>
      <w:proofErr w:type="spellEnd"/>
      <w:r w:rsidR="00BC610B" w:rsidRPr="00BC610B">
        <w:rPr>
          <w:rFonts w:ascii="Arial" w:hAnsi="Arial" w:cs="Arial"/>
          <w:b/>
          <w:bCs/>
          <w:color w:val="000000"/>
        </w:rPr>
        <w:t>, QUE MANTÉM O PROJETO, PARA CESSÃO DE 50 INSTRUMENTOS MUSICAIS</w:t>
      </w:r>
      <w:r w:rsidR="00BC610B">
        <w:rPr>
          <w:rFonts w:ascii="Arial" w:hAnsi="Arial" w:cs="Arial"/>
          <w:b/>
          <w:bCs/>
          <w:color w:val="000000"/>
        </w:rPr>
        <w:t>.</w:t>
      </w:r>
    </w:p>
    <w:p w14:paraId="473B6FD8" w14:textId="77777777" w:rsidR="008C3DDD" w:rsidRDefault="008C3DDD" w:rsidP="002E35BD">
      <w:pPr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57261D3B" w:rsidR="00C602D8" w:rsidRPr="008C3DDD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 xml:space="preserve">O requerimento se faz necessário </w:t>
      </w:r>
      <w:r w:rsidR="00402C5A">
        <w:rPr>
          <w:rFonts w:ascii="Arial" w:hAnsi="Arial" w:cs="Arial"/>
        </w:rPr>
        <w:t xml:space="preserve">para </w:t>
      </w:r>
      <w:r w:rsidR="00BC00EA">
        <w:rPr>
          <w:rFonts w:ascii="Arial" w:hAnsi="Arial" w:cs="Arial"/>
        </w:rPr>
        <w:t xml:space="preserve">que a possa </w:t>
      </w:r>
      <w:r w:rsidR="00BC610B">
        <w:rPr>
          <w:rFonts w:ascii="Arial" w:hAnsi="Arial" w:cs="Arial"/>
        </w:rPr>
        <w:t>fiscalizar o convênio específico</w:t>
      </w:r>
      <w:r w:rsidR="0099129E">
        <w:rPr>
          <w:rFonts w:ascii="Arial" w:hAnsi="Arial" w:cs="Arial"/>
        </w:rPr>
        <w:t xml:space="preserve">. </w:t>
      </w:r>
      <w:r w:rsidR="00402C5A">
        <w:rPr>
          <w:rFonts w:ascii="Arial" w:hAnsi="Arial" w:cs="Arial"/>
        </w:rPr>
        <w:t xml:space="preserve"> </w:t>
      </w:r>
    </w:p>
    <w:p w14:paraId="7EE39CAC" w14:textId="7CFE7D66" w:rsidR="00253E33" w:rsidRDefault="00253E33" w:rsidP="008C3DDD">
      <w:pPr>
        <w:jc w:val="both"/>
        <w:rPr>
          <w:rFonts w:ascii="Arial" w:hAnsi="Arial" w:cs="Arial"/>
        </w:rPr>
      </w:pP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06124DD6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BC00EA">
        <w:rPr>
          <w:rFonts w:ascii="Arial" w:hAnsi="Arial" w:cs="Arial"/>
        </w:rPr>
        <w:t>0</w:t>
      </w:r>
      <w:r w:rsidR="00BC610B">
        <w:rPr>
          <w:rFonts w:ascii="Arial" w:hAnsi="Arial" w:cs="Arial"/>
        </w:rPr>
        <w:t>6</w:t>
      </w:r>
      <w:r w:rsidR="002D4EC0">
        <w:rPr>
          <w:rFonts w:ascii="Arial" w:hAnsi="Arial" w:cs="Arial"/>
        </w:rPr>
        <w:t xml:space="preserve"> de </w:t>
      </w:r>
      <w:r w:rsidR="00BC610B">
        <w:rPr>
          <w:rFonts w:ascii="Arial" w:hAnsi="Arial" w:cs="Arial"/>
        </w:rPr>
        <w:t>dez</w:t>
      </w:r>
      <w:bookmarkStart w:id="0" w:name="_GoBack"/>
      <w:bookmarkEnd w:id="0"/>
      <w:r w:rsidR="00BC610B">
        <w:rPr>
          <w:rFonts w:ascii="Arial" w:hAnsi="Arial" w:cs="Arial"/>
        </w:rPr>
        <w:t xml:space="preserve">embro </w:t>
      </w:r>
      <w:r w:rsidRPr="008D4E8D">
        <w:rPr>
          <w:rFonts w:ascii="Arial" w:hAnsi="Arial" w:cs="Arial"/>
        </w:rPr>
        <w:t>de 2022.</w:t>
      </w:r>
    </w:p>
    <w:p w14:paraId="2D1EBEBA" w14:textId="77777777" w:rsidR="002E35BD" w:rsidRDefault="002E35BD" w:rsidP="002E35BD"/>
    <w:p w14:paraId="204B0DFA" w14:textId="77777777" w:rsidR="000F76A8" w:rsidRDefault="000F76A8" w:rsidP="00A05F6E"/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BC610B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B3837"/>
    <w:rsid w:val="000B3A13"/>
    <w:rsid w:val="000F334F"/>
    <w:rsid w:val="000F76A8"/>
    <w:rsid w:val="001043B8"/>
    <w:rsid w:val="00151B2E"/>
    <w:rsid w:val="00161954"/>
    <w:rsid w:val="00181A2B"/>
    <w:rsid w:val="00192CE8"/>
    <w:rsid w:val="001C32B8"/>
    <w:rsid w:val="001C48EA"/>
    <w:rsid w:val="001C54D5"/>
    <w:rsid w:val="0021632F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91AFB"/>
    <w:rsid w:val="003922E0"/>
    <w:rsid w:val="00397C7D"/>
    <w:rsid w:val="003F1907"/>
    <w:rsid w:val="003F77D1"/>
    <w:rsid w:val="00402C5A"/>
    <w:rsid w:val="00415EAA"/>
    <w:rsid w:val="0042203B"/>
    <w:rsid w:val="0045167E"/>
    <w:rsid w:val="004579B1"/>
    <w:rsid w:val="004E3523"/>
    <w:rsid w:val="00553B5C"/>
    <w:rsid w:val="00553CEF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700096"/>
    <w:rsid w:val="00756CDA"/>
    <w:rsid w:val="00786EAD"/>
    <w:rsid w:val="00795EA6"/>
    <w:rsid w:val="00817038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3400D"/>
    <w:rsid w:val="0096484A"/>
    <w:rsid w:val="0097200D"/>
    <w:rsid w:val="00974535"/>
    <w:rsid w:val="0099129E"/>
    <w:rsid w:val="009A23DC"/>
    <w:rsid w:val="009D3987"/>
    <w:rsid w:val="009F3209"/>
    <w:rsid w:val="00A05F6E"/>
    <w:rsid w:val="00A25A21"/>
    <w:rsid w:val="00A61625"/>
    <w:rsid w:val="00A90145"/>
    <w:rsid w:val="00A943D3"/>
    <w:rsid w:val="00AD3026"/>
    <w:rsid w:val="00B138C1"/>
    <w:rsid w:val="00B75832"/>
    <w:rsid w:val="00B82565"/>
    <w:rsid w:val="00BC00EA"/>
    <w:rsid w:val="00BC610B"/>
    <w:rsid w:val="00BD0F70"/>
    <w:rsid w:val="00BD6A3C"/>
    <w:rsid w:val="00BD7F43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E3ECA"/>
    <w:rsid w:val="00CF3BA5"/>
    <w:rsid w:val="00CF76C7"/>
    <w:rsid w:val="00D1793B"/>
    <w:rsid w:val="00D20B30"/>
    <w:rsid w:val="00D52C78"/>
    <w:rsid w:val="00D733AB"/>
    <w:rsid w:val="00D82EAF"/>
    <w:rsid w:val="00DA060B"/>
    <w:rsid w:val="00DA757B"/>
    <w:rsid w:val="00DF17F3"/>
    <w:rsid w:val="00E04774"/>
    <w:rsid w:val="00EE0972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9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 Alberto Francisco</cp:lastModifiedBy>
  <cp:revision>2</cp:revision>
  <cp:lastPrinted>2022-11-03T16:31:00Z</cp:lastPrinted>
  <dcterms:created xsi:type="dcterms:W3CDTF">2022-12-06T17:56:00Z</dcterms:created>
  <dcterms:modified xsi:type="dcterms:W3CDTF">2022-12-06T17:56:00Z</dcterms:modified>
</cp:coreProperties>
</file>