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A5E34" w14:textId="17EE874E" w:rsidR="00B94613" w:rsidRDefault="00B94613" w:rsidP="00B9461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     </w:t>
      </w:r>
      <w:r>
        <w:rPr>
          <w:rFonts w:eastAsia="Times New Roman"/>
          <w:b/>
        </w:rPr>
        <w:t xml:space="preserve"> /2022</w:t>
      </w:r>
    </w:p>
    <w:p w14:paraId="5B7CDCA3" w14:textId="77777777" w:rsidR="00B94613" w:rsidRDefault="00B94613" w:rsidP="00B94613">
      <w:pPr>
        <w:spacing w:line="200" w:lineRule="atLeast"/>
        <w:rPr>
          <w:rFonts w:eastAsia="Times New Roman"/>
        </w:rPr>
      </w:pPr>
    </w:p>
    <w:p w14:paraId="6029463C" w14:textId="77777777" w:rsidR="00B94613" w:rsidRDefault="00B94613" w:rsidP="00B94613">
      <w:pPr>
        <w:spacing w:line="200" w:lineRule="atLeast"/>
        <w:rPr>
          <w:rFonts w:eastAsia="Times New Roman"/>
        </w:rPr>
      </w:pPr>
    </w:p>
    <w:p w14:paraId="2A7850A7" w14:textId="77777777" w:rsidR="00B94613" w:rsidRDefault="00B94613" w:rsidP="00B94613">
      <w:pPr>
        <w:rPr>
          <w:rFonts w:eastAsia="Times New Roman"/>
        </w:rPr>
      </w:pPr>
    </w:p>
    <w:p w14:paraId="64BADCE0" w14:textId="77777777" w:rsidR="00B94613" w:rsidRDefault="00B94613" w:rsidP="00B9461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FB85EC7" w14:textId="220D9D17" w:rsidR="00B94613" w:rsidRDefault="00B94613" w:rsidP="00B9461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F18FD98" w14:textId="77777777" w:rsidR="00B94613" w:rsidRDefault="00B94613" w:rsidP="00B94613">
      <w:pPr>
        <w:rPr>
          <w:b/>
        </w:rPr>
      </w:pPr>
    </w:p>
    <w:p w14:paraId="4CC56917" w14:textId="77777777" w:rsidR="00B94613" w:rsidRPr="00C756B2" w:rsidRDefault="00B94613" w:rsidP="00B94613">
      <w:pPr>
        <w:spacing w:line="200" w:lineRule="atLeast"/>
        <w:rPr>
          <w:color w:val="000000"/>
        </w:rPr>
      </w:pPr>
    </w:p>
    <w:p w14:paraId="4C5D6C06" w14:textId="77777777" w:rsidR="00B94613" w:rsidRPr="00024CFE" w:rsidRDefault="00B94613" w:rsidP="00B94613">
      <w:pPr>
        <w:spacing w:line="200" w:lineRule="atLeast"/>
        <w:rPr>
          <w:color w:val="000000"/>
        </w:rPr>
      </w:pPr>
    </w:p>
    <w:p w14:paraId="370605C3" w14:textId="77777777" w:rsidR="00B94613" w:rsidRDefault="00B94613" w:rsidP="00B94613">
      <w:pPr>
        <w:spacing w:line="200" w:lineRule="atLeast"/>
        <w:ind w:left="-15" w:firstLine="724"/>
        <w:rPr>
          <w:color w:val="000000"/>
        </w:rPr>
      </w:pPr>
    </w:p>
    <w:p w14:paraId="7D17CCAC" w14:textId="0F32CF21" w:rsidR="00B94613" w:rsidRPr="00C67FCA" w:rsidRDefault="00B94613" w:rsidP="00B9461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 w:rsidR="002B37E6">
        <w:rPr>
          <w:rFonts w:ascii="Arial" w:hAnsi="Arial" w:cs="Arial"/>
          <w:color w:val="000000"/>
          <w:kern w:val="1"/>
        </w:rPr>
        <w:t>à Secretaria de trânsito</w:t>
      </w:r>
      <w:r>
        <w:rPr>
          <w:rFonts w:ascii="Arial" w:hAnsi="Arial" w:cs="Arial"/>
          <w:color w:val="000000"/>
          <w:kern w:val="1"/>
        </w:rPr>
        <w:t xml:space="preserve">, </w:t>
      </w:r>
      <w:r w:rsidR="002B37E6" w:rsidRPr="002B37E6">
        <w:rPr>
          <w:rFonts w:ascii="Arial" w:hAnsi="Arial" w:cs="Arial"/>
          <w:b/>
          <w:color w:val="000000"/>
          <w:kern w:val="1"/>
        </w:rPr>
        <w:t xml:space="preserve">PARA QUE SEJA REALIZADA CAMPANHA EDUCACIONAL </w:t>
      </w:r>
      <w:r w:rsidR="002B37E6" w:rsidRPr="002B37E6">
        <w:rPr>
          <w:rFonts w:ascii="Arial" w:hAnsi="Arial" w:cs="Arial"/>
          <w:b/>
          <w:color w:val="000000"/>
          <w:kern w:val="1"/>
          <w:u w:val="single"/>
        </w:rPr>
        <w:t>PRÉVIA</w:t>
      </w:r>
      <w:r w:rsidR="002B37E6" w:rsidRPr="002B37E6">
        <w:rPr>
          <w:rFonts w:ascii="Arial" w:hAnsi="Arial" w:cs="Arial"/>
          <w:b/>
          <w:color w:val="000000"/>
          <w:kern w:val="1"/>
        </w:rPr>
        <w:t xml:space="preserve"> AO FUNCIONAMENTO DOS NOVOS RADARES E CENTRAL SEMAFÓRICA NO MUNICÍPIO</w:t>
      </w:r>
      <w:r w:rsidR="002B37E6">
        <w:rPr>
          <w:rFonts w:ascii="Arial" w:hAnsi="Arial" w:cs="Arial"/>
          <w:b/>
          <w:color w:val="000000"/>
          <w:kern w:val="1"/>
        </w:rPr>
        <w:t xml:space="preserve"> CONSCIENTIZANDO A POPULAÇÃO DA LOCALIZAÇÃO, SOBRE A SINALIZAÇÃO DOS MESMOS E OS LIMITES DE VELOCIDADE DAS VIAS FISCALIZADAS.</w:t>
      </w:r>
    </w:p>
    <w:p w14:paraId="370ECA22" w14:textId="77777777" w:rsidR="00B94613" w:rsidRDefault="00B94613" w:rsidP="00B94613">
      <w:pPr>
        <w:spacing w:line="200" w:lineRule="atLeast"/>
        <w:ind w:left="-15"/>
        <w:rPr>
          <w:color w:val="000000"/>
        </w:rPr>
      </w:pPr>
    </w:p>
    <w:p w14:paraId="4D6D4F9F" w14:textId="77777777" w:rsidR="00B94613" w:rsidRDefault="00B94613" w:rsidP="00B94613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594555C" w14:textId="77777777" w:rsidR="00B94613" w:rsidRPr="00C756B2" w:rsidRDefault="00B94613" w:rsidP="00B9461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69B9904" w14:textId="77777777" w:rsidR="00B94613" w:rsidRPr="007B019A" w:rsidRDefault="00B94613" w:rsidP="00B9461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A4A0C31" w14:textId="6440FD64" w:rsidR="00B94613" w:rsidRDefault="002B37E6" w:rsidP="00B94613">
      <w:pPr>
        <w:rPr>
          <w:rFonts w:eastAsia="Times New Roman"/>
        </w:rPr>
      </w:pPr>
      <w:r>
        <w:rPr>
          <w:rFonts w:eastAsia="Times New Roman"/>
        </w:rPr>
        <w:t>A campanha é necessária tendo em vista que a população precisa ser informada previamente quanto a necessidade e de qual maneira será feita a fiscalização para que seja cumprida a lei de trânsito.</w:t>
      </w:r>
    </w:p>
    <w:p w14:paraId="3F56F113" w14:textId="77777777" w:rsidR="00B94613" w:rsidRDefault="00B94613" w:rsidP="00B94613">
      <w:pPr>
        <w:rPr>
          <w:rFonts w:eastAsia="Times New Roman"/>
        </w:rPr>
      </w:pPr>
    </w:p>
    <w:p w14:paraId="3302B777" w14:textId="77777777" w:rsidR="00B94613" w:rsidRDefault="00B94613" w:rsidP="00B94613">
      <w:pPr>
        <w:rPr>
          <w:rFonts w:eastAsia="Times New Roman"/>
        </w:rPr>
      </w:pPr>
      <w:bookmarkStart w:id="0" w:name="_GoBack"/>
      <w:bookmarkEnd w:id="0"/>
    </w:p>
    <w:p w14:paraId="0A451FE2" w14:textId="77777777" w:rsidR="00B94613" w:rsidRDefault="00B94613" w:rsidP="00B94613">
      <w:pPr>
        <w:spacing w:line="200" w:lineRule="atLeast"/>
        <w:ind w:left="-15"/>
        <w:rPr>
          <w:rFonts w:eastAsia="Times New Roman"/>
        </w:rPr>
      </w:pPr>
    </w:p>
    <w:p w14:paraId="4FD2D049" w14:textId="49ABFB18" w:rsidR="0056099E" w:rsidRDefault="00B94613" w:rsidP="00B94613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772D74">
        <w:rPr>
          <w:rFonts w:eastAsia="Times New Roman"/>
        </w:rPr>
        <w:t>0</w:t>
      </w:r>
      <w:r w:rsidR="00740166">
        <w:rPr>
          <w:rFonts w:eastAsia="Times New Roman"/>
        </w:rPr>
        <w:t>4</w:t>
      </w:r>
      <w:r w:rsidR="00FA0A53">
        <w:rPr>
          <w:rFonts w:eastAsia="Times New Roman"/>
        </w:rPr>
        <w:t xml:space="preserve"> de </w:t>
      </w:r>
      <w:r w:rsidR="00772D74">
        <w:rPr>
          <w:rFonts w:eastAsia="Times New Roman"/>
        </w:rPr>
        <w:t>novembro</w:t>
      </w:r>
      <w:r w:rsidR="00740166">
        <w:rPr>
          <w:rFonts w:eastAsia="Times New Roman"/>
        </w:rPr>
        <w:t xml:space="preserve"> </w:t>
      </w:r>
      <w:r>
        <w:rPr>
          <w:rFonts w:eastAsia="Times New Roman"/>
        </w:rPr>
        <w:t>de 2022.</w:t>
      </w:r>
    </w:p>
    <w:p w14:paraId="0151290D" w14:textId="21A0862E" w:rsidR="00740166" w:rsidRDefault="00740166" w:rsidP="00B94613">
      <w:pPr>
        <w:spacing w:line="200" w:lineRule="atLeast"/>
        <w:jc w:val="center"/>
        <w:rPr>
          <w:color w:val="000000"/>
        </w:rPr>
      </w:pPr>
    </w:p>
    <w:p w14:paraId="26485DDE" w14:textId="77777777" w:rsidR="00740166" w:rsidRPr="00B94613" w:rsidRDefault="00740166" w:rsidP="00B94613">
      <w:pPr>
        <w:spacing w:line="200" w:lineRule="atLeast"/>
        <w:jc w:val="center"/>
        <w:rPr>
          <w:color w:val="000000"/>
        </w:rPr>
      </w:pPr>
    </w:p>
    <w:p w14:paraId="4C83CCA6" w14:textId="4145D3BE" w:rsidR="00B94613" w:rsidRDefault="00B94613" w:rsidP="00B94613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8A396A5" wp14:editId="16D712AF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5379FD76" w:rsidR="000B7DCA" w:rsidRPr="000B7DCA" w:rsidRDefault="00B94613" w:rsidP="000B7DCA">
      <w:r>
        <w:rPr>
          <w:b/>
          <w:sz w:val="22"/>
          <w:szCs w:val="22"/>
        </w:rPr>
        <w:t xml:space="preserve">                                    </w:t>
      </w:r>
      <w:r w:rsidR="000B7DCA" w:rsidRPr="0056099E">
        <w:rPr>
          <w:b/>
          <w:sz w:val="22"/>
          <w:szCs w:val="22"/>
        </w:rPr>
        <w:t>RODRIGO BRAGA DA ROCHA</w:t>
      </w:r>
    </w:p>
    <w:p w14:paraId="0DB1CF63" w14:textId="608F0170" w:rsidR="0056099E" w:rsidRPr="0056099E" w:rsidRDefault="000B7DCA" w:rsidP="00740166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E9D12" w14:textId="77777777" w:rsidR="0056099E" w:rsidRDefault="0056099E" w:rsidP="005F48BC">
      <w:pPr>
        <w:spacing w:line="240" w:lineRule="auto"/>
      </w:pPr>
      <w:r>
        <w:separator/>
      </w:r>
    </w:p>
  </w:endnote>
  <w:endnote w:type="continuationSeparator" w:id="0">
    <w:p w14:paraId="0643F004" w14:textId="77777777" w:rsidR="0056099E" w:rsidRDefault="0056099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MS Gothic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CEB1B" w14:textId="77777777" w:rsidR="0056099E" w:rsidRDefault="0056099E" w:rsidP="005F48BC">
      <w:pPr>
        <w:spacing w:line="240" w:lineRule="auto"/>
      </w:pPr>
      <w:r>
        <w:separator/>
      </w:r>
    </w:p>
  </w:footnote>
  <w:footnote w:type="continuationSeparator" w:id="0">
    <w:p w14:paraId="29854E20" w14:textId="77777777" w:rsidR="0056099E" w:rsidRDefault="0056099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03A1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9059A"/>
    <w:rsid w:val="002B37E6"/>
    <w:rsid w:val="002B3D6A"/>
    <w:rsid w:val="002F192F"/>
    <w:rsid w:val="003D705E"/>
    <w:rsid w:val="003F77D1"/>
    <w:rsid w:val="004A0AB8"/>
    <w:rsid w:val="004D01AD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F5AF8"/>
    <w:rsid w:val="00740166"/>
    <w:rsid w:val="00756CDA"/>
    <w:rsid w:val="00772D74"/>
    <w:rsid w:val="00817038"/>
    <w:rsid w:val="00870D4C"/>
    <w:rsid w:val="00881E14"/>
    <w:rsid w:val="008A28BB"/>
    <w:rsid w:val="008A3D23"/>
    <w:rsid w:val="008A76D3"/>
    <w:rsid w:val="0093400D"/>
    <w:rsid w:val="0096484A"/>
    <w:rsid w:val="0097200D"/>
    <w:rsid w:val="009F6D70"/>
    <w:rsid w:val="00A25A21"/>
    <w:rsid w:val="00A5274E"/>
    <w:rsid w:val="00A65A9C"/>
    <w:rsid w:val="00AD3026"/>
    <w:rsid w:val="00B138C1"/>
    <w:rsid w:val="00B80D29"/>
    <w:rsid w:val="00B82565"/>
    <w:rsid w:val="00B94613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03A15"/>
    <w:rsid w:val="00D52C78"/>
    <w:rsid w:val="00D727F1"/>
    <w:rsid w:val="00D733AB"/>
    <w:rsid w:val="00D82EAF"/>
    <w:rsid w:val="00DA757B"/>
    <w:rsid w:val="00E04774"/>
    <w:rsid w:val="00F52C79"/>
    <w:rsid w:val="00F60B84"/>
    <w:rsid w:val="00F92B73"/>
    <w:rsid w:val="00FA0A5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BDE0079"/>
  <w15:chartTrackingRefBased/>
  <w15:docId w15:val="{69250F19-B5FC-4535-B1B5-F42B3FCE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12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Alexandre Alberto Francisco</cp:lastModifiedBy>
  <cp:revision>4</cp:revision>
  <cp:lastPrinted>2022-07-12T13:11:00Z</cp:lastPrinted>
  <dcterms:created xsi:type="dcterms:W3CDTF">2022-11-04T19:05:00Z</dcterms:created>
  <dcterms:modified xsi:type="dcterms:W3CDTF">2022-11-04T19:15:00Z</dcterms:modified>
</cp:coreProperties>
</file>