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A7E3E" w14:textId="77777777" w:rsidR="00475677" w:rsidRDefault="00475677" w:rsidP="00475677">
      <w:pPr>
        <w:pStyle w:val="Cabealho"/>
        <w:spacing w:line="200" w:lineRule="atLeast"/>
        <w:jc w:val="center"/>
        <w:rPr>
          <w:rFonts w:ascii="Nimbus Roman No9 L" w:hAnsi="Nimbus Roman No9 L" w:cs="Times New Roman"/>
          <w:b/>
        </w:rPr>
      </w:pPr>
      <w:bookmarkStart w:id="0" w:name="_Hlk104543264"/>
    </w:p>
    <w:p w14:paraId="6259E6EA" w14:textId="679A77D0" w:rsidR="00475677" w:rsidRDefault="00475677" w:rsidP="00475677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>/2022</w:t>
      </w:r>
    </w:p>
    <w:p w14:paraId="2DFC8968" w14:textId="77777777" w:rsidR="00475677" w:rsidRDefault="00475677" w:rsidP="00475677">
      <w:pPr>
        <w:spacing w:line="200" w:lineRule="atLeast"/>
        <w:rPr>
          <w:rFonts w:eastAsia="Times New Roman"/>
        </w:rPr>
      </w:pPr>
    </w:p>
    <w:p w14:paraId="4C3031EC" w14:textId="77777777" w:rsidR="00475677" w:rsidRDefault="00475677" w:rsidP="00475677">
      <w:pPr>
        <w:spacing w:line="200" w:lineRule="atLeast"/>
        <w:rPr>
          <w:rFonts w:eastAsia="Times New Roman"/>
        </w:rPr>
      </w:pPr>
    </w:p>
    <w:p w14:paraId="6FF80E16" w14:textId="77777777" w:rsidR="00475677" w:rsidRDefault="00475677" w:rsidP="00475677">
      <w:pPr>
        <w:rPr>
          <w:rFonts w:eastAsia="Times New Roman"/>
        </w:rPr>
      </w:pPr>
    </w:p>
    <w:p w14:paraId="1A415CA7" w14:textId="77777777" w:rsidR="00475677" w:rsidRDefault="00475677" w:rsidP="00475677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88C337B" w14:textId="48B912DC" w:rsidR="00475677" w:rsidRDefault="00475677" w:rsidP="00475677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159FD419" w14:textId="77777777" w:rsidR="00475677" w:rsidRDefault="00475677" w:rsidP="00475677">
      <w:pPr>
        <w:rPr>
          <w:rFonts w:ascii="Nimbus Roman No9 L" w:eastAsia="DejaVu Sans" w:hAnsi="Nimbus Roman No9 L" w:cs="Times New Roman"/>
          <w:b/>
        </w:rPr>
      </w:pPr>
    </w:p>
    <w:p w14:paraId="2F987177" w14:textId="77777777" w:rsidR="00475677" w:rsidRDefault="00475677" w:rsidP="00475677">
      <w:pPr>
        <w:spacing w:line="200" w:lineRule="atLeast"/>
        <w:rPr>
          <w:color w:val="000000"/>
        </w:rPr>
      </w:pPr>
    </w:p>
    <w:p w14:paraId="390E1596" w14:textId="7D912951" w:rsidR="00475677" w:rsidRDefault="00475677" w:rsidP="00475677">
      <w:pPr>
        <w:pStyle w:val="Standard"/>
        <w:ind w:firstLine="709"/>
        <w:jc w:val="both"/>
        <w:rPr>
          <w:rFonts w:ascii="Arial" w:hAnsi="Arial" w:cs="Arial"/>
          <w:b/>
          <w:color w:val="000000"/>
          <w:kern w:val="2"/>
        </w:rPr>
      </w:pPr>
      <w:r>
        <w:rPr>
          <w:rFonts w:ascii="Arial" w:hAnsi="Arial" w:cs="Arial"/>
          <w:color w:val="000000"/>
          <w:kern w:val="2"/>
        </w:rPr>
        <w:t xml:space="preserve">O Vereador que a este subscreve solicita, após tramitação regimental, à Mesa Diretora desta Emérita Casa, que seja enviada correspondência ao Exmo. Sr. Prefeito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2"/>
        </w:rPr>
        <w:t xml:space="preserve">, solicitando providências junto ao setor responsável, </w:t>
      </w:r>
      <w:r w:rsidR="00AD1378">
        <w:rPr>
          <w:rFonts w:ascii="Arial" w:hAnsi="Arial" w:cs="Arial"/>
          <w:b/>
          <w:bCs/>
          <w:color w:val="000000"/>
          <w:kern w:val="2"/>
        </w:rPr>
        <w:t xml:space="preserve">PARA QUE SEJA REALIZADA A ADEQUAÇÃO DO TRATAMENTO DE ESGOTO NO BARREIRO. </w:t>
      </w:r>
    </w:p>
    <w:p w14:paraId="6C5EF69A" w14:textId="77777777" w:rsidR="00475677" w:rsidRDefault="00475677" w:rsidP="00475677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12276D5B" w14:textId="77777777" w:rsidR="00475677" w:rsidRDefault="00475677" w:rsidP="00475677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D9AF5D5" w14:textId="77777777" w:rsidR="00475677" w:rsidRDefault="00475677" w:rsidP="00475677">
      <w:pPr>
        <w:pStyle w:val="Recuodecorpodetexto"/>
        <w:spacing w:line="200" w:lineRule="atLeast"/>
        <w:ind w:left="0" w:firstLine="0"/>
        <w:rPr>
          <w:b/>
          <w:color w:val="000000"/>
        </w:rPr>
      </w:pPr>
      <w:r>
        <w:rPr>
          <w:b/>
          <w:color w:val="000000"/>
          <w:u w:val="single"/>
        </w:rPr>
        <w:t>JUSTIFICATIVA</w:t>
      </w:r>
      <w:r>
        <w:rPr>
          <w:b/>
          <w:color w:val="000000"/>
        </w:rPr>
        <w:t>:</w:t>
      </w:r>
    </w:p>
    <w:p w14:paraId="0CD5A195" w14:textId="77777777" w:rsidR="00475677" w:rsidRDefault="00475677" w:rsidP="00475677">
      <w:pPr>
        <w:pStyle w:val="Recuodecorpodetexto"/>
        <w:spacing w:line="200" w:lineRule="atLeast"/>
        <w:ind w:left="0" w:firstLine="0"/>
        <w:rPr>
          <w:b/>
          <w:color w:val="000000"/>
        </w:rPr>
      </w:pPr>
    </w:p>
    <w:p w14:paraId="7AA48341" w14:textId="77777777" w:rsidR="00475677" w:rsidRDefault="00475677" w:rsidP="00475677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4C98A78A" w14:textId="5E5CB286" w:rsidR="00475677" w:rsidRDefault="00AD1378" w:rsidP="00475677">
      <w:pPr>
        <w:rPr>
          <w:rFonts w:eastAsia="Times New Roman"/>
        </w:rPr>
      </w:pPr>
      <w:r>
        <w:rPr>
          <w:rFonts w:eastAsia="Times New Roman"/>
        </w:rPr>
        <w:t xml:space="preserve">Considerando que realizamos visita fiscalizatória no local, ficou constatado que a atual ETE está sobrecarregada, e não atende o atual número de moradores da região. </w:t>
      </w:r>
    </w:p>
    <w:p w14:paraId="176046FB" w14:textId="441F1F02" w:rsidR="00475677" w:rsidRDefault="00475677" w:rsidP="00475677">
      <w:pPr>
        <w:rPr>
          <w:rFonts w:eastAsia="Times New Roman"/>
        </w:rPr>
      </w:pPr>
      <w:r>
        <w:rPr>
          <w:rFonts w:eastAsia="Times New Roman"/>
        </w:rPr>
        <w:t xml:space="preserve">Este pedido é para atender a população que </w:t>
      </w:r>
      <w:r w:rsidR="003B1C36">
        <w:rPr>
          <w:rFonts w:eastAsia="Times New Roman"/>
        </w:rPr>
        <w:t>faz uso da via supracitada.</w:t>
      </w:r>
    </w:p>
    <w:p w14:paraId="638FC999" w14:textId="77777777" w:rsidR="00475677" w:rsidRDefault="00475677" w:rsidP="00475677">
      <w:pPr>
        <w:rPr>
          <w:rFonts w:eastAsia="Times New Roman"/>
        </w:rPr>
      </w:pPr>
    </w:p>
    <w:p w14:paraId="1E35D830" w14:textId="77777777" w:rsidR="00475677" w:rsidRDefault="00475677" w:rsidP="00475677">
      <w:pPr>
        <w:rPr>
          <w:rFonts w:eastAsia="Times New Roman"/>
        </w:rPr>
      </w:pPr>
    </w:p>
    <w:p w14:paraId="12B3689B" w14:textId="77777777" w:rsidR="00475677" w:rsidRDefault="00475677" w:rsidP="00475677">
      <w:pPr>
        <w:spacing w:line="200" w:lineRule="atLeast"/>
        <w:ind w:left="-15"/>
        <w:rPr>
          <w:rFonts w:eastAsia="Times New Roman"/>
        </w:rPr>
      </w:pPr>
    </w:p>
    <w:p w14:paraId="07C0BA82" w14:textId="70EB87F4" w:rsidR="00475677" w:rsidRDefault="00475677" w:rsidP="00475677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>Sete Lagoas,</w:t>
      </w:r>
      <w:r>
        <w:t xml:space="preserve"> </w:t>
      </w:r>
      <w:r w:rsidR="00AD1378">
        <w:rPr>
          <w:rFonts w:eastAsia="Times New Roman"/>
        </w:rPr>
        <w:t>18 de agosto</w:t>
      </w:r>
      <w:r>
        <w:rPr>
          <w:rFonts w:eastAsia="Times New Roman"/>
        </w:rPr>
        <w:t xml:space="preserve"> d</w:t>
      </w:r>
      <w:bookmarkStart w:id="1" w:name="_GoBack"/>
      <w:bookmarkEnd w:id="1"/>
      <w:r>
        <w:rPr>
          <w:rFonts w:eastAsia="Times New Roman"/>
        </w:rPr>
        <w:t>e 2022.</w:t>
      </w:r>
      <w:bookmarkEnd w:id="0"/>
    </w:p>
    <w:p w14:paraId="6C12B902" w14:textId="2CA98EBF" w:rsidR="00FB4C5F" w:rsidRPr="009E11B7" w:rsidRDefault="00FB4C5F" w:rsidP="009E11B7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E9D12" w14:textId="77777777" w:rsidR="0056099E" w:rsidRDefault="0056099E" w:rsidP="005F48BC">
      <w:pPr>
        <w:spacing w:line="240" w:lineRule="auto"/>
      </w:pPr>
      <w:r>
        <w:separator/>
      </w:r>
    </w:p>
  </w:endnote>
  <w:endnote w:type="continuationSeparator" w:id="0">
    <w:p w14:paraId="0643F004" w14:textId="77777777" w:rsidR="0056099E" w:rsidRDefault="0056099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swiss"/>
    <w:pitch w:val="variable"/>
    <w:sig w:usb0="00000000" w:usb1="5200F5FF" w:usb2="0A242021" w:usb3="00000000" w:csb0="000001FF" w:csb1="00000000"/>
  </w:font>
  <w:font w:name="Liberation Serif">
    <w:altName w:val="Times New Roman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CEB1B" w14:textId="77777777" w:rsidR="0056099E" w:rsidRDefault="0056099E" w:rsidP="005F48BC">
      <w:pPr>
        <w:spacing w:line="240" w:lineRule="auto"/>
      </w:pPr>
      <w:r>
        <w:separator/>
      </w:r>
    </w:p>
  </w:footnote>
  <w:footnote w:type="continuationSeparator" w:id="0">
    <w:p w14:paraId="29854E20" w14:textId="77777777" w:rsidR="0056099E" w:rsidRDefault="0056099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D137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B1C36"/>
    <w:rsid w:val="003F4ACB"/>
    <w:rsid w:val="003F77D1"/>
    <w:rsid w:val="00407362"/>
    <w:rsid w:val="00475677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E22C2"/>
    <w:rsid w:val="006F5AF8"/>
    <w:rsid w:val="00756CDA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D1378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BDE0079"/>
  <w15:chartTrackingRefBased/>
  <w15:docId w15:val="{69250F19-B5FC-4535-B1B5-F42B3FCE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FABIANO SANTANA BARBOSA</cp:lastModifiedBy>
  <cp:revision>2</cp:revision>
  <cp:lastPrinted>2022-07-18T12:07:00Z</cp:lastPrinted>
  <dcterms:created xsi:type="dcterms:W3CDTF">2022-08-18T17:59:00Z</dcterms:created>
  <dcterms:modified xsi:type="dcterms:W3CDTF">2022-08-18T17:59:00Z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1260347322</vt:i4>
  </property>
</Properties>
</file>