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BB" w:rsidRDefault="00D16910" w:rsidP="00D16910">
      <w:pPr>
        <w:pStyle w:val="Ttulo1"/>
      </w:pPr>
      <w:r>
        <w:t>anteprojeto de lei nº __________/2022</w:t>
      </w:r>
    </w:p>
    <w:p w:rsidR="00D16910" w:rsidRDefault="00D16910" w:rsidP="00D16910">
      <w:pPr>
        <w:pStyle w:val="Subttulo"/>
      </w:pPr>
      <w:r>
        <w:t>DISPÕE SOBRE a criação dO “BOSQUE DA MEMÓRIA” EM Sete lagoas.</w:t>
      </w:r>
    </w:p>
    <w:p w:rsidR="00D16910" w:rsidRDefault="00D16910" w:rsidP="008B2550">
      <w:r>
        <w:t xml:space="preserve">Art. 1º Fica criado o Bosque da Memória em homenagem às vítimas da Covid-19, no Município de Sete Lagoas. </w:t>
      </w:r>
    </w:p>
    <w:p w:rsidR="00D16910" w:rsidRDefault="00D16910" w:rsidP="008B2550">
      <w:r>
        <w:t xml:space="preserve">Art. 2º São objetivos do Bosque da Memória: </w:t>
      </w:r>
    </w:p>
    <w:p w:rsidR="00D16910" w:rsidRDefault="00D16910" w:rsidP="008B2550">
      <w:r>
        <w:t xml:space="preserve">I – </w:t>
      </w:r>
      <w:proofErr w:type="gramStart"/>
      <w:r>
        <w:t>homenagear</w:t>
      </w:r>
      <w:proofErr w:type="gramEnd"/>
      <w:r>
        <w:t xml:space="preserve"> as vítimas da Covid-19 e profissionais de saúde; </w:t>
      </w:r>
    </w:p>
    <w:p w:rsidR="00D16910" w:rsidRDefault="00D16910" w:rsidP="008B2550">
      <w:r>
        <w:t xml:space="preserve">II – </w:t>
      </w:r>
      <w:proofErr w:type="gramStart"/>
      <w:r>
        <w:t>buscar</w:t>
      </w:r>
      <w:proofErr w:type="gramEnd"/>
      <w:r>
        <w:t xml:space="preserve"> transformar um momento de tristeza em esperança para as famílias das vítimas da Covid-19; </w:t>
      </w:r>
    </w:p>
    <w:p w:rsidR="00D16910" w:rsidRDefault="00D16910" w:rsidP="008B2550">
      <w:r>
        <w:t xml:space="preserve">III - estimular o plantio de árvores de espécies nativas da Mata Atlântica e motivar o acompanhamento do crescimento e do desenvolvimento das árvores, na recuperação de florestas; </w:t>
      </w:r>
    </w:p>
    <w:p w:rsidR="00D16910" w:rsidRDefault="00D16910" w:rsidP="008B2550">
      <w:r>
        <w:t xml:space="preserve">IV – </w:t>
      </w:r>
      <w:proofErr w:type="gramStart"/>
      <w:r>
        <w:t>conservar e multiplicar</w:t>
      </w:r>
      <w:proofErr w:type="gramEnd"/>
      <w:r>
        <w:t xml:space="preserve"> espécies nativas, por meio da educação ambiental e da conscientização da sociedade, na proteção do meio ambiente; </w:t>
      </w:r>
    </w:p>
    <w:p w:rsidR="00D16910" w:rsidRDefault="00D16910" w:rsidP="008B2550">
      <w:r>
        <w:t xml:space="preserve">V - </w:t>
      </w:r>
      <w:proofErr w:type="gramStart"/>
      <w:r>
        <w:t>ampliar e melhorar</w:t>
      </w:r>
      <w:proofErr w:type="gramEnd"/>
      <w:r>
        <w:t xml:space="preserve"> as atividades de educação ambiental, promovendo a conservação das espécies e propiciar um espaço de convívio das famílias que perderam familiares para a Covid-19; </w:t>
      </w:r>
    </w:p>
    <w:p w:rsidR="00D16910" w:rsidRDefault="00D16910" w:rsidP="008B2550">
      <w:r>
        <w:t xml:space="preserve">VI – </w:t>
      </w:r>
      <w:proofErr w:type="gramStart"/>
      <w:r>
        <w:t>apoiar</w:t>
      </w:r>
      <w:proofErr w:type="gramEnd"/>
      <w:r>
        <w:t xml:space="preserve"> campanhas voltadas à Década da Restauração de Ecossistemas 2021-2030, declarada pela ONU.</w:t>
      </w:r>
    </w:p>
    <w:p w:rsidR="00D16910" w:rsidRDefault="00D16910" w:rsidP="008B2550">
      <w:r>
        <w:t xml:space="preserve">Art. </w:t>
      </w:r>
      <w:r w:rsidR="00AC36D3">
        <w:t>3</w:t>
      </w:r>
      <w:r>
        <w:t>º O Bosque da Memória, por meio de um gesto simbólico, visa homenagear às vítimas da Covid-19 e agradecer aos profissionais de saúde pela dedicação durante a Pandemia.</w:t>
      </w:r>
    </w:p>
    <w:p w:rsidR="00D16910" w:rsidRDefault="00D16910" w:rsidP="008B2550">
      <w:r>
        <w:t>§ 1º Cada vida perdida para a Covid-19 será representada por uma árvore de espécie nativa da Mata Atlântica, que será doada aos familiares para o plantio.</w:t>
      </w:r>
    </w:p>
    <w:p w:rsidR="00D16910" w:rsidRDefault="00D16910" w:rsidP="008B2550">
      <w:r>
        <w:t xml:space="preserve">§ 2º Serão confeccionadas placas com o nome da pessoa morta pela Covid-19 e, com a identificação da espécie de árvore plantada. </w:t>
      </w:r>
    </w:p>
    <w:p w:rsidR="00AC36D3" w:rsidRDefault="00D16910" w:rsidP="008B2550">
      <w:r>
        <w:lastRenderedPageBreak/>
        <w:t xml:space="preserve">Art. </w:t>
      </w:r>
      <w:r w:rsidR="00AC36D3">
        <w:t>4</w:t>
      </w:r>
      <w:r>
        <w:t xml:space="preserve">º Compete ao órgão municipal, responsável pela proteção do meio ambiente, definir o local a ser destinado para o Bosque da Memória, bem como, a confecção das placas e a doação das mudas das espécies nativas da Mata Atlântica. </w:t>
      </w:r>
    </w:p>
    <w:p w:rsidR="00D16910" w:rsidRDefault="00D16910" w:rsidP="008B2550">
      <w:r>
        <w:t xml:space="preserve">Art. </w:t>
      </w:r>
      <w:r w:rsidR="00AC36D3">
        <w:t>5</w:t>
      </w:r>
      <w:r>
        <w:t>º As despesas decorrentes da execução desta lei, correrão por conta d</w:t>
      </w:r>
      <w:r w:rsidR="00AC36D3">
        <w:t>e</w:t>
      </w:r>
      <w:r>
        <w:t xml:space="preserve"> dotações</w:t>
      </w:r>
      <w:r w:rsidR="00AC36D3">
        <w:t xml:space="preserve"> orçamentárias</w:t>
      </w:r>
      <w:r>
        <w:t xml:space="preserve"> próprias</w:t>
      </w:r>
      <w:r w:rsidR="00AC36D3">
        <w:t>, suplementadas se necessário</w:t>
      </w:r>
      <w:r>
        <w:t>.</w:t>
      </w:r>
    </w:p>
    <w:p w:rsidR="00AC36D3" w:rsidRDefault="00AC36D3" w:rsidP="004830BF">
      <w:r>
        <w:t>Art. 6º Esta lei entrará em vigor na data de sua publicação.</w:t>
      </w:r>
    </w:p>
    <w:p w:rsidR="008B2550" w:rsidRDefault="00AC36D3" w:rsidP="004830BF">
      <w:pPr>
        <w:jc w:val="center"/>
      </w:pPr>
      <w:r>
        <w:t>Sala das Sessões, 0</w:t>
      </w:r>
      <w:r w:rsidR="009276B5">
        <w:t>5</w:t>
      </w:r>
      <w:r>
        <w:t xml:space="preserve"> de agosto de 2022.</w:t>
      </w:r>
    </w:p>
    <w:p w:rsidR="008B2550" w:rsidRDefault="004830BF" w:rsidP="008B2550">
      <w:r w:rsidRPr="00B417BF">
        <w:rPr>
          <w:noProof/>
        </w:rPr>
        <w:drawing>
          <wp:anchor distT="0" distB="0" distL="114300" distR="114300" simplePos="0" relativeHeight="251659264" behindDoc="0" locked="0" layoutInCell="1" allowOverlap="1" wp14:anchorId="2FC8063F" wp14:editId="27A45E04">
            <wp:simplePos x="0" y="0"/>
            <wp:positionH relativeFrom="column">
              <wp:posOffset>967740</wp:posOffset>
            </wp:positionH>
            <wp:positionV relativeFrom="paragraph">
              <wp:posOffset>10160</wp:posOffset>
            </wp:positionV>
            <wp:extent cx="2818130" cy="779780"/>
            <wp:effectExtent l="0" t="0" r="127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50" w:rsidRDefault="008B2550" w:rsidP="008B2550">
      <w:pPr>
        <w:ind w:firstLine="0"/>
      </w:pPr>
    </w:p>
    <w:p w:rsidR="008B2550" w:rsidRPr="008B2550" w:rsidRDefault="008B2550" w:rsidP="008B2550">
      <w:pPr>
        <w:spacing w:line="240" w:lineRule="auto"/>
        <w:ind w:firstLine="0"/>
        <w:jc w:val="center"/>
        <w:rPr>
          <w:rFonts w:eastAsia="Times New Roman"/>
          <w:b/>
          <w:lang w:eastAsia="pt-BR"/>
        </w:rPr>
      </w:pPr>
      <w:r w:rsidRPr="008B2550">
        <w:rPr>
          <w:rFonts w:eastAsia="Times New Roman"/>
          <w:b/>
          <w:lang w:eastAsia="pt-BR"/>
        </w:rPr>
        <w:t>RODRIGO BRAGA DA ROCHA</w:t>
      </w:r>
    </w:p>
    <w:p w:rsidR="008B2550" w:rsidRPr="008B2550" w:rsidRDefault="008B2550" w:rsidP="008B2550">
      <w:pPr>
        <w:spacing w:line="240" w:lineRule="auto"/>
        <w:ind w:firstLine="0"/>
        <w:jc w:val="center"/>
        <w:rPr>
          <w:rFonts w:eastAsia="Times New Roman"/>
          <w:b/>
          <w:lang w:eastAsia="pt-BR"/>
        </w:rPr>
      </w:pPr>
      <w:r w:rsidRPr="008B2550">
        <w:rPr>
          <w:rFonts w:eastAsia="Times New Roman"/>
          <w:b/>
          <w:lang w:eastAsia="pt-BR"/>
        </w:rPr>
        <w:t>VEREADOR – PV</w:t>
      </w:r>
    </w:p>
    <w:p w:rsidR="008B2550" w:rsidRDefault="008B2550" w:rsidP="008B2550"/>
    <w:p w:rsidR="00AC36D3" w:rsidRDefault="00302F11" w:rsidP="00302F11">
      <w:pPr>
        <w:pStyle w:val="Ttulo1"/>
      </w:pPr>
      <w:r>
        <w:t>JUSTIFICATIVA</w:t>
      </w:r>
      <w:bookmarkStart w:id="0" w:name="_GoBack"/>
      <w:bookmarkEnd w:id="0"/>
    </w:p>
    <w:p w:rsidR="004830BF" w:rsidRPr="004830BF" w:rsidRDefault="00302F11" w:rsidP="004830BF">
      <w:pPr>
        <w:rPr>
          <w:rFonts w:eastAsia="Times New Roman"/>
          <w:color w:val="000000" w:themeColor="text1"/>
          <w:sz w:val="22"/>
          <w:lang w:eastAsia="pt-BR"/>
        </w:rPr>
      </w:pPr>
      <w:r w:rsidRPr="004830BF">
        <w:rPr>
          <w:sz w:val="22"/>
        </w:rPr>
        <w:t>A presente proposição busca, através de um gesto simbólico, levar solidariedade e um pouco de esperança às aos familiares das vítimas da Covid-19.</w:t>
      </w:r>
      <w:r w:rsidR="004830BF" w:rsidRPr="004830BF">
        <w:rPr>
          <w:rFonts w:eastAsia="Times New Roman"/>
          <w:color w:val="000000" w:themeColor="text1"/>
          <w:sz w:val="22"/>
          <w:lang w:eastAsia="pt-BR"/>
        </w:rPr>
        <w:t xml:space="preserve"> Com a criação do Bosque da Memória, busca-se ressignificação de um espaço público a ser designado pelo Executivo, que possibilite à comunidade homenagear as vítimas da Covid-19.</w:t>
      </w:r>
    </w:p>
    <w:p w:rsidR="00302F11" w:rsidRPr="004830BF" w:rsidRDefault="004830BF" w:rsidP="004830BF">
      <w:pPr>
        <w:rPr>
          <w:rFonts w:eastAsia="Times New Roman"/>
          <w:color w:val="000000" w:themeColor="text1"/>
          <w:sz w:val="22"/>
          <w:lang w:eastAsia="pt-BR"/>
        </w:rPr>
      </w:pPr>
      <w:r w:rsidRPr="004830BF">
        <w:rPr>
          <w:rFonts w:eastAsia="Times New Roman"/>
          <w:color w:val="000000" w:themeColor="text1"/>
          <w:sz w:val="22"/>
          <w:lang w:eastAsia="pt-BR"/>
        </w:rPr>
        <w:t>Os efeitos da Pandemia atingiram a todos, porém a dor da perda um familiar deixa marcas profundas, pois muitos sequer tiveram a oportunidade de se despedirem, de modo apropriado e com respeito. Razão pela qual, diversas iniciativas públicas e privada, motivam a criação de memoriais em todo o país e, também por todo o mundo.</w:t>
      </w:r>
    </w:p>
    <w:p w:rsidR="004830BF" w:rsidRPr="004830BF" w:rsidRDefault="004830BF" w:rsidP="004830BF">
      <w:pPr>
        <w:rPr>
          <w:rFonts w:eastAsia="Times New Roman"/>
          <w:color w:val="000000" w:themeColor="text1"/>
          <w:sz w:val="22"/>
          <w:lang w:eastAsia="pt-BR"/>
        </w:rPr>
      </w:pPr>
      <w:r w:rsidRPr="004830BF">
        <w:rPr>
          <w:rFonts w:eastAsia="Times New Roman"/>
          <w:color w:val="000000" w:themeColor="text1"/>
          <w:sz w:val="22"/>
          <w:lang w:eastAsia="pt-BR"/>
        </w:rPr>
        <w:t>O presente projeto cria um memorial a céu aberto, com o plantio de árvores nativas da Mata Atlântica, convidando a todos para homenagearem as vítimas da Covid-19, através de seus familiares, amigos e conhecidos, além de motivar a preservação e a restauração do meio ambiente, como ação de caráter permanente.</w:t>
      </w:r>
    </w:p>
    <w:p w:rsidR="004830BF" w:rsidRDefault="004830BF" w:rsidP="004830BF">
      <w:pPr>
        <w:rPr>
          <w:rFonts w:eastAsia="Times New Roman"/>
          <w:color w:val="000000" w:themeColor="text1"/>
          <w:sz w:val="22"/>
          <w:lang w:eastAsia="pt-BR"/>
        </w:rPr>
      </w:pPr>
      <w:r w:rsidRPr="004830BF">
        <w:rPr>
          <w:rFonts w:eastAsia="Times New Roman"/>
          <w:color w:val="000000" w:themeColor="text1"/>
          <w:sz w:val="22"/>
          <w:lang w:eastAsia="pt-BR"/>
        </w:rPr>
        <w:t>Cabe ressaltar, o devido cuidado com a obtenção de autorização dos familiares das vítimas da covid-2019, na placa que será confeccionada pelo órgão competente do município, respeitando a liberdade de escolha das famílias.</w:t>
      </w:r>
    </w:p>
    <w:p w:rsidR="004830BF" w:rsidRPr="00302F11" w:rsidRDefault="004830BF" w:rsidP="00302F11">
      <w:r w:rsidRPr="004830BF">
        <w:rPr>
          <w:rFonts w:eastAsia="Times New Roman"/>
          <w:color w:val="000000" w:themeColor="text1"/>
          <w:sz w:val="22"/>
          <w:lang w:eastAsia="pt-BR"/>
        </w:rPr>
        <w:t>O objetivo é o de manter viva a memória da pessoa querida, na mente e nos corações dos familiares, amigos e de toda a comunidade, através da árvore plantada, que deverá será acompanhada em seu desenvolvimento.</w:t>
      </w:r>
    </w:p>
    <w:sectPr w:rsidR="004830BF" w:rsidRPr="00302F11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910" w:rsidRDefault="00D16910" w:rsidP="005F48BC">
      <w:pPr>
        <w:spacing w:line="240" w:lineRule="auto"/>
      </w:pPr>
      <w:r>
        <w:separator/>
      </w:r>
    </w:p>
  </w:endnote>
  <w:endnote w:type="continuationSeparator" w:id="0">
    <w:p w:rsidR="00D16910" w:rsidRDefault="00D16910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910" w:rsidRDefault="00D16910" w:rsidP="005F48BC">
      <w:pPr>
        <w:spacing w:line="240" w:lineRule="auto"/>
      </w:pPr>
      <w:r>
        <w:separator/>
      </w:r>
    </w:p>
  </w:footnote>
  <w:footnote w:type="continuationSeparator" w:id="0">
    <w:p w:rsidR="00D16910" w:rsidRDefault="00D16910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9276B5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910"/>
    <w:rsid w:val="00016CD2"/>
    <w:rsid w:val="000622EE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02F11"/>
    <w:rsid w:val="003F77D1"/>
    <w:rsid w:val="004830BF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8B2550"/>
    <w:rsid w:val="009276B5"/>
    <w:rsid w:val="0093400D"/>
    <w:rsid w:val="0096484A"/>
    <w:rsid w:val="0097200D"/>
    <w:rsid w:val="00A25A21"/>
    <w:rsid w:val="00AC36D3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6910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A22972"/>
  <w15:chartTrackingRefBased/>
  <w15:docId w15:val="{7A3279BC-17FB-4CAF-ACFA-9FB4E02A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9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48</TotalTime>
  <Pages>2</Pages>
  <Words>533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3</cp:revision>
  <cp:lastPrinted>2021-05-12T15:34:00Z</cp:lastPrinted>
  <dcterms:created xsi:type="dcterms:W3CDTF">2022-08-04T17:02:00Z</dcterms:created>
  <dcterms:modified xsi:type="dcterms:W3CDTF">2022-08-04T18:12:00Z</dcterms:modified>
</cp:coreProperties>
</file>