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240E4" w14:textId="4C91B5AD" w:rsidR="004408D2" w:rsidRDefault="00977B55" w:rsidP="004408D2">
      <w:pPr>
        <w:pStyle w:val="Ttulo1"/>
      </w:pPr>
      <w:r>
        <w:t>PEDIDO DE PROVIDÊNCIA</w:t>
      </w:r>
      <w:r w:rsidR="004408D2">
        <w:t xml:space="preserve"> N°</w:t>
      </w:r>
      <w:r w:rsidR="004408D2">
        <w:tab/>
      </w:r>
      <w:r w:rsidR="004408D2">
        <w:tab/>
        <w:t xml:space="preserve"> /202</w:t>
      </w:r>
      <w:r w:rsidR="002749F2">
        <w:t>2</w:t>
      </w:r>
    </w:p>
    <w:p w14:paraId="1D730B2E" w14:textId="77777777" w:rsidR="002E348C" w:rsidRDefault="002E348C" w:rsidP="004408D2">
      <w:pPr>
        <w:ind w:firstLine="0"/>
      </w:pPr>
    </w:p>
    <w:p w14:paraId="1EC18C44" w14:textId="77777777" w:rsidR="002E348C" w:rsidRDefault="002E348C" w:rsidP="004408D2">
      <w:pPr>
        <w:ind w:firstLine="0"/>
      </w:pPr>
    </w:p>
    <w:p w14:paraId="5780EB85" w14:textId="77777777" w:rsidR="002E348C" w:rsidRDefault="002E348C" w:rsidP="004408D2">
      <w:pPr>
        <w:ind w:firstLine="0"/>
      </w:pPr>
    </w:p>
    <w:p w14:paraId="48C03801" w14:textId="022EC67A" w:rsidR="004408D2" w:rsidRDefault="004408D2" w:rsidP="004408D2">
      <w:pPr>
        <w:ind w:firstLine="0"/>
      </w:pPr>
      <w:r>
        <w:t>Excelentíssimo Presidente,</w:t>
      </w:r>
    </w:p>
    <w:p w14:paraId="11315BA7" w14:textId="77777777" w:rsidR="004408D2" w:rsidRDefault="004408D2" w:rsidP="004408D2">
      <w:pPr>
        <w:ind w:firstLine="0"/>
      </w:pPr>
      <w:r>
        <w:t>Excelentíssimos Vereadores,</w:t>
      </w:r>
    </w:p>
    <w:p w14:paraId="2D95CE9D" w14:textId="77777777" w:rsidR="004408D2" w:rsidRDefault="004408D2" w:rsidP="004408D2"/>
    <w:p w14:paraId="672438AC" w14:textId="0EEBA60A" w:rsidR="004408D2" w:rsidRPr="004D55E9" w:rsidRDefault="004408D2" w:rsidP="004408D2">
      <w:pPr>
        <w:rPr>
          <w:b/>
        </w:rPr>
      </w:pPr>
      <w:r>
        <w:t xml:space="preserve">O Vereador que a este subscreve, após tramitação regimental, </w:t>
      </w:r>
      <w:r w:rsidR="004E19BD">
        <w:t xml:space="preserve">vem </w:t>
      </w:r>
      <w:r>
        <w:t xml:space="preserve">à Mesa Diretora desta Emérita Casa, </w:t>
      </w:r>
      <w:r w:rsidR="00C75357" w:rsidRPr="00C75357">
        <w:rPr>
          <w:b/>
        </w:rPr>
        <w:t>REQUER</w:t>
      </w:r>
      <w:r w:rsidR="003C4C05">
        <w:t xml:space="preserve"> </w:t>
      </w:r>
      <w:r w:rsidR="00214FDB">
        <w:rPr>
          <w:b/>
        </w:rPr>
        <w:t xml:space="preserve">QUE </w:t>
      </w:r>
      <w:r w:rsidR="00A77F22">
        <w:rPr>
          <w:b/>
        </w:rPr>
        <w:t xml:space="preserve">O EXECUTIVO CRIE UMA REDE SÍSMICA NO MUNICÍPIO PARA MONITORAMENTO E </w:t>
      </w:r>
      <w:r w:rsidR="00977B55">
        <w:rPr>
          <w:b/>
        </w:rPr>
        <w:t>ESTUDO GEOLÓGICO REFERENTE AOS ABALOS SÍSMICOS QUE TEM OCORRIDO NO MUNICÍPIO</w:t>
      </w:r>
      <w:r w:rsidR="009B1872">
        <w:rPr>
          <w:b/>
        </w:rPr>
        <w:t>.</w:t>
      </w:r>
    </w:p>
    <w:p w14:paraId="739EFDF1" w14:textId="77777777" w:rsidR="004408D2" w:rsidRDefault="004408D2" w:rsidP="004408D2"/>
    <w:p w14:paraId="3580F020" w14:textId="13D0F95A" w:rsidR="004408D2" w:rsidRDefault="004408D2" w:rsidP="004408D2">
      <w:r w:rsidRPr="008312E2">
        <w:rPr>
          <w:b/>
        </w:rPr>
        <w:t>JUSTIFICATIVA</w:t>
      </w:r>
      <w:r>
        <w:t>:</w:t>
      </w:r>
    </w:p>
    <w:p w14:paraId="03234626" w14:textId="77777777" w:rsidR="007242B0" w:rsidRDefault="007242B0" w:rsidP="004408D2"/>
    <w:p w14:paraId="32AD81CF" w14:textId="159335FF" w:rsidR="00977B55" w:rsidRDefault="00D614B1" w:rsidP="006A5E02">
      <w:pPr>
        <w:rPr>
          <w:sz w:val="22"/>
          <w:szCs w:val="22"/>
        </w:rPr>
      </w:pPr>
      <w:r>
        <w:rPr>
          <w:sz w:val="22"/>
          <w:szCs w:val="22"/>
        </w:rPr>
        <w:t xml:space="preserve">O </w:t>
      </w:r>
      <w:r w:rsidR="00977B55">
        <w:rPr>
          <w:sz w:val="22"/>
          <w:szCs w:val="22"/>
        </w:rPr>
        <w:t>Pedido de providência</w:t>
      </w:r>
      <w:r>
        <w:rPr>
          <w:sz w:val="22"/>
          <w:szCs w:val="22"/>
        </w:rPr>
        <w:t xml:space="preserve"> se faz necessário </w:t>
      </w:r>
      <w:r w:rsidR="00A77F22">
        <w:rPr>
          <w:sz w:val="22"/>
          <w:szCs w:val="22"/>
        </w:rPr>
        <w:t xml:space="preserve">para que a solicitada rede </w:t>
      </w:r>
      <w:r w:rsidR="005C7F45">
        <w:rPr>
          <w:sz w:val="22"/>
          <w:szCs w:val="22"/>
        </w:rPr>
        <w:t>sísmica monitore continuamente o subsolo e as atividades sísmicas que tem ocorrido</w:t>
      </w:r>
      <w:r w:rsidR="00A33E63">
        <w:rPr>
          <w:sz w:val="22"/>
          <w:szCs w:val="22"/>
        </w:rPr>
        <w:t xml:space="preserve">, trazendo </w:t>
      </w:r>
      <w:r w:rsidR="005C7F45">
        <w:rPr>
          <w:sz w:val="22"/>
          <w:szCs w:val="22"/>
        </w:rPr>
        <w:t xml:space="preserve">  assim um melhor panorama da situação que tem se apresentado no município.</w:t>
      </w:r>
    </w:p>
    <w:p w14:paraId="045864D5" w14:textId="74BEF8BF" w:rsidR="00D614B1" w:rsidRDefault="00D614B1" w:rsidP="006A5E02"/>
    <w:p w14:paraId="1B83FD9F" w14:textId="77777777" w:rsidR="00D614B1" w:rsidRDefault="00D614B1" w:rsidP="006A5E02">
      <w:r>
        <w:t xml:space="preserve">                     </w:t>
      </w:r>
    </w:p>
    <w:p w14:paraId="702932DC" w14:textId="01396CFD" w:rsidR="006A5E02" w:rsidRDefault="00D614B1" w:rsidP="006A5E02">
      <w:r>
        <w:t xml:space="preserve">                        </w:t>
      </w:r>
      <w:r w:rsidR="006A5E02">
        <w:t xml:space="preserve"> </w:t>
      </w:r>
      <w:r w:rsidR="002749F2" w:rsidRPr="002749F2">
        <w:rPr>
          <w:noProof/>
          <w:lang w:eastAsia="pt-BR"/>
        </w:rPr>
        <w:t xml:space="preserve">Sete Lagoas, </w:t>
      </w:r>
      <w:r w:rsidR="00534AF6">
        <w:rPr>
          <w:noProof/>
          <w:lang w:eastAsia="pt-BR"/>
        </w:rPr>
        <w:t>06</w:t>
      </w:r>
      <w:r w:rsidR="00214FDB">
        <w:rPr>
          <w:noProof/>
          <w:lang w:eastAsia="pt-BR"/>
        </w:rPr>
        <w:t xml:space="preserve"> </w:t>
      </w:r>
      <w:r w:rsidR="006A5E02">
        <w:rPr>
          <w:noProof/>
          <w:lang w:eastAsia="pt-BR"/>
        </w:rPr>
        <w:t xml:space="preserve">de </w:t>
      </w:r>
      <w:r w:rsidR="00534AF6">
        <w:rPr>
          <w:noProof/>
          <w:lang w:eastAsia="pt-BR"/>
        </w:rPr>
        <w:t>junho</w:t>
      </w:r>
      <w:r w:rsidR="006A5E02">
        <w:rPr>
          <w:noProof/>
          <w:lang w:eastAsia="pt-BR"/>
        </w:rPr>
        <w:t xml:space="preserve"> de 2022</w:t>
      </w:r>
      <w:r w:rsidR="002749F2" w:rsidRPr="002749F2">
        <w:rPr>
          <w:noProof/>
          <w:lang w:eastAsia="pt-BR"/>
        </w:rPr>
        <w:t>.</w:t>
      </w:r>
    </w:p>
    <w:p w14:paraId="46B20B9D" w14:textId="6EF9BBF6" w:rsidR="008312E2" w:rsidRDefault="006A5E02" w:rsidP="006A5E02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F683668" wp14:editId="7DACC38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922905" cy="85598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inatura Rodrigo Brag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0C056" w14:textId="77777777" w:rsidR="006A5E02" w:rsidRDefault="006A5E02" w:rsidP="008312E2">
      <w:pPr>
        <w:jc w:val="center"/>
        <w:rPr>
          <w:b/>
        </w:rPr>
      </w:pPr>
    </w:p>
    <w:p w14:paraId="0579AF41" w14:textId="77777777" w:rsidR="006A5E02" w:rsidRDefault="006A5E02" w:rsidP="008312E2">
      <w:pPr>
        <w:jc w:val="center"/>
        <w:rPr>
          <w:b/>
        </w:rPr>
      </w:pPr>
    </w:p>
    <w:p w14:paraId="377471C8" w14:textId="0F031CEF" w:rsidR="008312E2" w:rsidRPr="008312E2" w:rsidRDefault="008312E2" w:rsidP="008312E2">
      <w:pPr>
        <w:jc w:val="center"/>
        <w:rPr>
          <w:b/>
        </w:rPr>
      </w:pPr>
      <w:r w:rsidRPr="008312E2">
        <w:rPr>
          <w:b/>
        </w:rPr>
        <w:t>Rodrigo Braga da Rocha</w:t>
      </w:r>
    </w:p>
    <w:p w14:paraId="093DE724" w14:textId="77777777" w:rsidR="008312E2" w:rsidRPr="008312E2" w:rsidRDefault="008312E2" w:rsidP="008312E2">
      <w:pPr>
        <w:jc w:val="center"/>
        <w:rPr>
          <w:b/>
        </w:rPr>
      </w:pPr>
      <w:r w:rsidRPr="008312E2">
        <w:rPr>
          <w:b/>
        </w:rPr>
        <w:t>Vereador</w:t>
      </w:r>
    </w:p>
    <w:sectPr w:rsidR="008312E2" w:rsidRPr="008312E2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1B9B4" w14:textId="77777777" w:rsidR="006E796B" w:rsidRDefault="006E796B" w:rsidP="005F48BC">
      <w:pPr>
        <w:spacing w:line="240" w:lineRule="auto"/>
      </w:pPr>
      <w:r>
        <w:separator/>
      </w:r>
    </w:p>
  </w:endnote>
  <w:endnote w:type="continuationSeparator" w:id="0">
    <w:p w14:paraId="63E66378" w14:textId="77777777" w:rsidR="006E796B" w:rsidRDefault="006E796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D34B4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DABCB89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02AC211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21F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E7896" w14:textId="77777777" w:rsidR="006E796B" w:rsidRDefault="006E796B" w:rsidP="005F48BC">
      <w:pPr>
        <w:spacing w:line="240" w:lineRule="auto"/>
      </w:pPr>
      <w:r>
        <w:separator/>
      </w:r>
    </w:p>
  </w:footnote>
  <w:footnote w:type="continuationSeparator" w:id="0">
    <w:p w14:paraId="21F3CF35" w14:textId="77777777" w:rsidR="006E796B" w:rsidRDefault="006E796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A845DEF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300" distR="114300" simplePos="0" relativeHeight="251659264" behindDoc="0" locked="0" layoutInCell="1" allowOverlap="1" wp14:anchorId="2161B6DE" wp14:editId="3CB136A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935" distR="114935" simplePos="0" relativeHeight="251658240" behindDoc="0" locked="0" layoutInCell="1" allowOverlap="1" wp14:anchorId="758A232B" wp14:editId="4F74108C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3144B8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CA157C0" w14:textId="77777777" w:rsidR="001C32B8" w:rsidRDefault="006E796B">
        <w:pPr>
          <w:pStyle w:val="Cabealho"/>
          <w:jc w:val="right"/>
        </w:pPr>
      </w:p>
    </w:sdtContent>
  </w:sdt>
  <w:p w14:paraId="24B029F5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10991525">
    <w:abstractNumId w:val="4"/>
  </w:num>
  <w:num w:numId="2" w16cid:durableId="1565750576">
    <w:abstractNumId w:val="11"/>
  </w:num>
  <w:num w:numId="3" w16cid:durableId="1341473598">
    <w:abstractNumId w:val="3"/>
  </w:num>
  <w:num w:numId="4" w16cid:durableId="1374621429">
    <w:abstractNumId w:val="7"/>
  </w:num>
  <w:num w:numId="5" w16cid:durableId="916477912">
    <w:abstractNumId w:val="12"/>
  </w:num>
  <w:num w:numId="6" w16cid:durableId="72144537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602796">
    <w:abstractNumId w:val="2"/>
  </w:num>
  <w:num w:numId="8" w16cid:durableId="2038314420">
    <w:abstractNumId w:val="1"/>
  </w:num>
  <w:num w:numId="9" w16cid:durableId="1923369564">
    <w:abstractNumId w:val="0"/>
  </w:num>
  <w:num w:numId="10" w16cid:durableId="253786200">
    <w:abstractNumId w:val="10"/>
  </w:num>
  <w:num w:numId="11" w16cid:durableId="699621580">
    <w:abstractNumId w:val="9"/>
  </w:num>
  <w:num w:numId="12" w16cid:durableId="806819773">
    <w:abstractNumId w:val="5"/>
  </w:num>
  <w:num w:numId="13" w16cid:durableId="149718730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93764324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01642589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3013363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817406790">
    <w:abstractNumId w:val="6"/>
  </w:num>
  <w:num w:numId="18" w16cid:durableId="119422610">
    <w:abstractNumId w:val="8"/>
  </w:num>
  <w:num w:numId="19" w16cid:durableId="184774167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8D2"/>
    <w:rsid w:val="00016CD2"/>
    <w:rsid w:val="00034A04"/>
    <w:rsid w:val="00064D91"/>
    <w:rsid w:val="0009349B"/>
    <w:rsid w:val="000B3837"/>
    <w:rsid w:val="000B3A13"/>
    <w:rsid w:val="000C2A81"/>
    <w:rsid w:val="000F334F"/>
    <w:rsid w:val="001043B8"/>
    <w:rsid w:val="00181A2B"/>
    <w:rsid w:val="0019431A"/>
    <w:rsid w:val="001C32B8"/>
    <w:rsid w:val="001C54D5"/>
    <w:rsid w:val="001F66A6"/>
    <w:rsid w:val="00214FDB"/>
    <w:rsid w:val="00221FCC"/>
    <w:rsid w:val="00234D82"/>
    <w:rsid w:val="00251B96"/>
    <w:rsid w:val="00263BB7"/>
    <w:rsid w:val="00270F79"/>
    <w:rsid w:val="002749F2"/>
    <w:rsid w:val="002B3D6A"/>
    <w:rsid w:val="002E348C"/>
    <w:rsid w:val="002F192F"/>
    <w:rsid w:val="0033012B"/>
    <w:rsid w:val="003C4C05"/>
    <w:rsid w:val="003F77D1"/>
    <w:rsid w:val="00427BC6"/>
    <w:rsid w:val="004408D2"/>
    <w:rsid w:val="004D55E9"/>
    <w:rsid w:val="004E19BD"/>
    <w:rsid w:val="00520934"/>
    <w:rsid w:val="005235CC"/>
    <w:rsid w:val="00534AF6"/>
    <w:rsid w:val="00553B5C"/>
    <w:rsid w:val="005B2295"/>
    <w:rsid w:val="005C7F45"/>
    <w:rsid w:val="005E0452"/>
    <w:rsid w:val="005E0E47"/>
    <w:rsid w:val="005E2BE1"/>
    <w:rsid w:val="005F48BC"/>
    <w:rsid w:val="00613349"/>
    <w:rsid w:val="0061552C"/>
    <w:rsid w:val="0064593E"/>
    <w:rsid w:val="00650B97"/>
    <w:rsid w:val="00683120"/>
    <w:rsid w:val="006A1B63"/>
    <w:rsid w:val="006A5E02"/>
    <w:rsid w:val="006C183A"/>
    <w:rsid w:val="006D2B1B"/>
    <w:rsid w:val="006E1E7B"/>
    <w:rsid w:val="006E796B"/>
    <w:rsid w:val="006F5AF8"/>
    <w:rsid w:val="007242B0"/>
    <w:rsid w:val="00724A84"/>
    <w:rsid w:val="00756CDA"/>
    <w:rsid w:val="007947F2"/>
    <w:rsid w:val="007E4FF7"/>
    <w:rsid w:val="00817038"/>
    <w:rsid w:val="008312E2"/>
    <w:rsid w:val="00870D4C"/>
    <w:rsid w:val="00881E14"/>
    <w:rsid w:val="008A28BB"/>
    <w:rsid w:val="008A3D23"/>
    <w:rsid w:val="0093400D"/>
    <w:rsid w:val="0096484A"/>
    <w:rsid w:val="00970B6D"/>
    <w:rsid w:val="0097200D"/>
    <w:rsid w:val="00977B55"/>
    <w:rsid w:val="00985B20"/>
    <w:rsid w:val="009B1872"/>
    <w:rsid w:val="00A25A21"/>
    <w:rsid w:val="00A33E63"/>
    <w:rsid w:val="00A77F22"/>
    <w:rsid w:val="00AD3026"/>
    <w:rsid w:val="00B138C1"/>
    <w:rsid w:val="00B775CE"/>
    <w:rsid w:val="00B82565"/>
    <w:rsid w:val="00B93DDF"/>
    <w:rsid w:val="00BA717F"/>
    <w:rsid w:val="00BB25A6"/>
    <w:rsid w:val="00BB7351"/>
    <w:rsid w:val="00BC26F4"/>
    <w:rsid w:val="00BD0F70"/>
    <w:rsid w:val="00BD6A3C"/>
    <w:rsid w:val="00C01B99"/>
    <w:rsid w:val="00C14D23"/>
    <w:rsid w:val="00C223D6"/>
    <w:rsid w:val="00C27CD3"/>
    <w:rsid w:val="00C378AB"/>
    <w:rsid w:val="00C5212C"/>
    <w:rsid w:val="00C75357"/>
    <w:rsid w:val="00CE3ECA"/>
    <w:rsid w:val="00CF76C7"/>
    <w:rsid w:val="00D46A26"/>
    <w:rsid w:val="00D52C78"/>
    <w:rsid w:val="00D614B1"/>
    <w:rsid w:val="00D733AB"/>
    <w:rsid w:val="00D82EAF"/>
    <w:rsid w:val="00DA757B"/>
    <w:rsid w:val="00DE3267"/>
    <w:rsid w:val="00DF27E8"/>
    <w:rsid w:val="00E04774"/>
    <w:rsid w:val="00E92B25"/>
    <w:rsid w:val="00EC0C30"/>
    <w:rsid w:val="00F233EC"/>
    <w:rsid w:val="00F45C3F"/>
    <w:rsid w:val="00F5094D"/>
    <w:rsid w:val="00F60B84"/>
    <w:rsid w:val="00F92B73"/>
    <w:rsid w:val="00FA1582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E3CD6"/>
  <w15:chartTrackingRefBased/>
  <w15:docId w15:val="{02AD83F0-3F5C-4639-AB16-69BAA0E1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970B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970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4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4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PEDIDO DE PROVIDÊNCIA N 		 /2022</vt:lpstr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</cp:lastModifiedBy>
  <cp:revision>5</cp:revision>
  <cp:lastPrinted>2021-08-24T17:44:00Z</cp:lastPrinted>
  <dcterms:created xsi:type="dcterms:W3CDTF">2022-06-06T02:48:00Z</dcterms:created>
  <dcterms:modified xsi:type="dcterms:W3CDTF">2022-06-06T03:05:00Z</dcterms:modified>
</cp:coreProperties>
</file>