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F698" w14:textId="77777777" w:rsidR="0056099E" w:rsidRDefault="0056099E" w:rsidP="00C5212C"/>
    <w:p w14:paraId="126B60DA" w14:textId="07200107" w:rsidR="003A2BD8" w:rsidRDefault="003A2BD8" w:rsidP="003A2BD8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  <w:u w:val="single"/>
        </w:rPr>
        <w:t xml:space="preserve">                         </w:t>
      </w:r>
      <w:r>
        <w:rPr>
          <w:rFonts w:eastAsia="Times New Roman"/>
          <w:b/>
        </w:rPr>
        <w:t>2022</w:t>
      </w:r>
    </w:p>
    <w:p w14:paraId="3C6F4E08" w14:textId="77777777" w:rsidR="003A2BD8" w:rsidRDefault="003A2BD8" w:rsidP="003A2BD8">
      <w:pPr>
        <w:spacing w:line="200" w:lineRule="atLeast"/>
        <w:rPr>
          <w:rFonts w:eastAsia="Times New Roman"/>
        </w:rPr>
      </w:pPr>
    </w:p>
    <w:p w14:paraId="151163A6" w14:textId="77777777" w:rsidR="003A2BD8" w:rsidRDefault="003A2BD8" w:rsidP="003A2BD8">
      <w:pPr>
        <w:spacing w:line="200" w:lineRule="atLeast"/>
        <w:rPr>
          <w:rFonts w:eastAsia="Times New Roman"/>
        </w:rPr>
      </w:pPr>
    </w:p>
    <w:p w14:paraId="57288981" w14:textId="77777777" w:rsidR="003A2BD8" w:rsidRDefault="003A2BD8" w:rsidP="003A2BD8">
      <w:pPr>
        <w:rPr>
          <w:rFonts w:eastAsia="Times New Roman"/>
        </w:rPr>
      </w:pPr>
    </w:p>
    <w:p w14:paraId="49300E87" w14:textId="77777777" w:rsidR="003A2BD8" w:rsidRDefault="003A2BD8" w:rsidP="003A2BD8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3AA23C3" w14:textId="4D2E9DB4" w:rsidR="003A2BD8" w:rsidRDefault="003A2BD8" w:rsidP="003A2BD8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412ADE0F" w14:textId="77777777" w:rsidR="003A2BD8" w:rsidRDefault="003A2BD8" w:rsidP="003A2BD8">
      <w:pPr>
        <w:rPr>
          <w:b/>
        </w:rPr>
      </w:pPr>
    </w:p>
    <w:p w14:paraId="2495C6B5" w14:textId="77777777" w:rsidR="003A2BD8" w:rsidRPr="00C756B2" w:rsidRDefault="003A2BD8" w:rsidP="003A2BD8">
      <w:pPr>
        <w:spacing w:line="200" w:lineRule="atLeast"/>
        <w:rPr>
          <w:color w:val="000000"/>
          <w:lang/>
        </w:rPr>
      </w:pPr>
    </w:p>
    <w:p w14:paraId="20F4DEC1" w14:textId="77777777" w:rsidR="003A2BD8" w:rsidRPr="00024CFE" w:rsidRDefault="003A2BD8" w:rsidP="003A2BD8">
      <w:pPr>
        <w:spacing w:line="200" w:lineRule="atLeast"/>
        <w:rPr>
          <w:color w:val="000000"/>
          <w:lang/>
        </w:rPr>
      </w:pPr>
    </w:p>
    <w:p w14:paraId="6D125326" w14:textId="77777777" w:rsidR="003A2BD8" w:rsidRDefault="003A2BD8" w:rsidP="003A2BD8">
      <w:pPr>
        <w:spacing w:line="200" w:lineRule="atLeast"/>
        <w:ind w:left="-15" w:firstLine="724"/>
        <w:rPr>
          <w:color w:val="000000"/>
          <w:lang/>
        </w:rPr>
      </w:pPr>
    </w:p>
    <w:p w14:paraId="730CCC1E" w14:textId="77777777" w:rsidR="003A2BD8" w:rsidRDefault="003A2BD8" w:rsidP="003A2BD8">
      <w:pPr>
        <w:pStyle w:val="Standard"/>
        <w:ind w:firstLine="709"/>
        <w:jc w:val="both"/>
        <w:rPr>
          <w:rFonts w:ascii="Arial" w:hAnsi="Arial" w:cs="Arial"/>
          <w:color w:val="000000"/>
          <w:lang/>
        </w:rPr>
      </w:pPr>
      <w:r w:rsidRPr="00C756B2">
        <w:rPr>
          <w:rFonts w:ascii="Arial" w:hAnsi="Arial" w:cs="Arial"/>
          <w:color w:val="000000"/>
          <w:kern w:val="1"/>
          <w:lang/>
        </w:rPr>
        <w:t>O Vereador que a este subscreve solicita</w:t>
      </w:r>
      <w:r>
        <w:rPr>
          <w:rFonts w:ascii="Arial" w:hAnsi="Arial" w:cs="Arial"/>
          <w:color w:val="000000"/>
          <w:kern w:val="1"/>
          <w:lang/>
        </w:rPr>
        <w:t>,</w:t>
      </w:r>
      <w:r w:rsidRPr="00C756B2">
        <w:rPr>
          <w:rFonts w:ascii="Arial" w:hAnsi="Arial" w:cs="Arial"/>
          <w:color w:val="000000"/>
          <w:kern w:val="1"/>
          <w:lang/>
        </w:rPr>
        <w:t xml:space="preserve"> </w:t>
      </w:r>
      <w:r w:rsidRPr="00AB0B9A">
        <w:rPr>
          <w:rFonts w:ascii="Arial" w:hAnsi="Arial" w:cs="Arial"/>
          <w:color w:val="000000"/>
          <w:kern w:val="1"/>
          <w:lang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  <w:lang/>
        </w:rPr>
        <w:t>Emérita</w:t>
      </w:r>
      <w:r w:rsidRPr="00AB0B9A">
        <w:rPr>
          <w:rFonts w:ascii="Arial" w:hAnsi="Arial" w:cs="Arial"/>
          <w:color w:val="000000"/>
          <w:kern w:val="1"/>
          <w:lang/>
        </w:rPr>
        <w:t xml:space="preserve"> Casa</w:t>
      </w:r>
      <w:r w:rsidRPr="00C756B2">
        <w:rPr>
          <w:rFonts w:ascii="Arial" w:hAnsi="Arial" w:cs="Arial"/>
          <w:color w:val="000000"/>
          <w:kern w:val="1"/>
          <w:lang/>
        </w:rPr>
        <w:t>, que seja enviada correspondência ao Exmo. Sr</w:t>
      </w:r>
      <w:r>
        <w:rPr>
          <w:rFonts w:ascii="Arial" w:hAnsi="Arial" w:cs="Arial"/>
          <w:color w:val="000000"/>
          <w:kern w:val="1"/>
          <w:lang/>
        </w:rPr>
        <w:t>.</w:t>
      </w:r>
      <w:r w:rsidRPr="00C756B2">
        <w:rPr>
          <w:rFonts w:ascii="Arial" w:hAnsi="Arial" w:cs="Arial"/>
          <w:color w:val="000000"/>
          <w:kern w:val="1"/>
          <w:lang/>
        </w:rPr>
        <w:t xml:space="preserve"> Prefeito</w:t>
      </w:r>
      <w:r>
        <w:rPr>
          <w:rFonts w:ascii="Arial" w:hAnsi="Arial" w:cs="Arial"/>
          <w:color w:val="000000"/>
          <w:kern w:val="1"/>
          <w:lang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  <w:lang/>
        </w:rPr>
        <w:t>, solicitando providê</w:t>
      </w:r>
      <w:r w:rsidRPr="00C756B2">
        <w:rPr>
          <w:rFonts w:ascii="Arial" w:hAnsi="Arial" w:cs="Arial"/>
          <w:color w:val="000000"/>
          <w:kern w:val="1"/>
          <w:lang/>
        </w:rPr>
        <w:t xml:space="preserve">ncias junto </w:t>
      </w:r>
      <w:r>
        <w:rPr>
          <w:rFonts w:ascii="Arial" w:hAnsi="Arial" w:cs="Arial"/>
          <w:color w:val="000000"/>
          <w:kern w:val="1"/>
          <w:lang/>
        </w:rPr>
        <w:t xml:space="preserve">ao setor responsável, </w:t>
      </w:r>
      <w:r w:rsidRPr="00F4149A">
        <w:rPr>
          <w:rFonts w:ascii="Arial" w:hAnsi="Arial" w:cs="Arial"/>
          <w:b/>
          <w:color w:val="000000"/>
          <w:kern w:val="1"/>
          <w:lang/>
        </w:rPr>
        <w:t xml:space="preserve">LIMPEZA E CAPINA EM TODA EXTENSÃO DA RUA JOSÉ HENRIQUE, BAIRRO SÃO CRISTÓVÃO. </w:t>
      </w:r>
      <w:r>
        <w:rPr>
          <w:rFonts w:ascii="Arial" w:hAnsi="Arial" w:cs="Arial"/>
          <w:color w:val="000000"/>
          <w:kern w:val="1"/>
          <w:lang/>
        </w:rPr>
        <w:t xml:space="preserve"> </w:t>
      </w:r>
    </w:p>
    <w:p w14:paraId="4CFF89B8" w14:textId="77777777" w:rsidR="003A2BD8" w:rsidRDefault="003A2BD8" w:rsidP="003A2BD8">
      <w:pPr>
        <w:spacing w:line="200" w:lineRule="atLeast"/>
        <w:ind w:left="-15" w:firstLine="724"/>
        <w:rPr>
          <w:color w:val="000000"/>
          <w:lang/>
        </w:rPr>
      </w:pPr>
    </w:p>
    <w:p w14:paraId="02532433" w14:textId="77777777" w:rsidR="003A2BD8" w:rsidRDefault="003A2BD8" w:rsidP="003A2BD8">
      <w:pPr>
        <w:spacing w:line="200" w:lineRule="atLeast"/>
        <w:ind w:left="-15"/>
        <w:rPr>
          <w:color w:val="000000"/>
          <w:lang/>
        </w:rPr>
      </w:pPr>
    </w:p>
    <w:p w14:paraId="4AA06F86" w14:textId="77777777" w:rsidR="003A2BD8" w:rsidRDefault="003A2BD8" w:rsidP="003A2BD8">
      <w:pPr>
        <w:pStyle w:val="Recuodecorpodetexto"/>
        <w:spacing w:line="200" w:lineRule="atLeast"/>
        <w:ind w:left="0" w:firstLine="0"/>
        <w:rPr>
          <w:color w:val="000000"/>
          <w:u w:val="single"/>
          <w:lang/>
        </w:rPr>
      </w:pPr>
    </w:p>
    <w:p w14:paraId="07E34DF7" w14:textId="77777777" w:rsidR="003A2BD8" w:rsidRPr="00C756B2" w:rsidRDefault="003A2BD8" w:rsidP="003A2BD8">
      <w:pPr>
        <w:pStyle w:val="Recuodecorpodetexto"/>
        <w:spacing w:line="200" w:lineRule="atLeast"/>
        <w:ind w:left="0" w:firstLine="0"/>
        <w:rPr>
          <w:b/>
          <w:color w:val="000000"/>
          <w:lang/>
        </w:rPr>
      </w:pPr>
      <w:r w:rsidRPr="00C756B2">
        <w:rPr>
          <w:b/>
          <w:color w:val="000000"/>
          <w:u w:val="single"/>
          <w:lang/>
        </w:rPr>
        <w:t>JUSTIFICATIVA</w:t>
      </w:r>
      <w:r w:rsidRPr="00C756B2">
        <w:rPr>
          <w:b/>
          <w:color w:val="000000"/>
          <w:lang/>
        </w:rPr>
        <w:t>:</w:t>
      </w:r>
    </w:p>
    <w:p w14:paraId="36329E86" w14:textId="77777777" w:rsidR="003A2BD8" w:rsidRPr="007B019A" w:rsidRDefault="003A2BD8" w:rsidP="003A2BD8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4EF85172" w14:textId="77777777" w:rsidR="003A2BD8" w:rsidRDefault="003A2BD8" w:rsidP="003A2BD8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2759694B" w14:textId="77777777" w:rsidR="003A2BD8" w:rsidRDefault="003A2BD8" w:rsidP="003A2BD8">
      <w:pPr>
        <w:rPr>
          <w:rFonts w:eastAsia="Times New Roman"/>
        </w:rPr>
      </w:pPr>
    </w:p>
    <w:p w14:paraId="2C2924C9" w14:textId="77777777" w:rsidR="003A2BD8" w:rsidRPr="00343A13" w:rsidRDefault="003A2BD8" w:rsidP="003A2BD8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4174F1E2" w14:textId="77777777" w:rsidR="003A2BD8" w:rsidRPr="00343A13" w:rsidRDefault="003A2BD8" w:rsidP="003A2BD8">
      <w:pPr>
        <w:rPr>
          <w:rFonts w:eastAsia="Times New Roman"/>
        </w:rPr>
      </w:pPr>
    </w:p>
    <w:p w14:paraId="3E705427" w14:textId="77777777" w:rsidR="003A2BD8" w:rsidRDefault="003A2BD8" w:rsidP="003A2BD8">
      <w:pPr>
        <w:rPr>
          <w:rFonts w:eastAsia="Times New Roman"/>
        </w:rPr>
      </w:pPr>
    </w:p>
    <w:p w14:paraId="765928F7" w14:textId="77777777" w:rsidR="003A2BD8" w:rsidRDefault="003A2BD8" w:rsidP="003A2BD8">
      <w:pPr>
        <w:spacing w:line="200" w:lineRule="atLeast"/>
        <w:ind w:left="-15"/>
        <w:rPr>
          <w:rFonts w:eastAsia="Times New Roman"/>
        </w:rPr>
      </w:pPr>
    </w:p>
    <w:p w14:paraId="558592E6" w14:textId="77777777" w:rsidR="003A2BD8" w:rsidRDefault="003A2BD8" w:rsidP="003A2BD8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13 de </w:t>
      </w:r>
      <w:proofErr w:type="gramStart"/>
      <w:r>
        <w:rPr>
          <w:rFonts w:eastAsia="Times New Roman"/>
        </w:rPr>
        <w:t>Maio</w:t>
      </w:r>
      <w:proofErr w:type="gramEnd"/>
      <w:r>
        <w:rPr>
          <w:rFonts w:eastAsia="Times New Roman"/>
        </w:rPr>
        <w:t xml:space="preserve"> de 2022</w:t>
      </w:r>
    </w:p>
    <w:p w14:paraId="00617579" w14:textId="77777777" w:rsidR="003A2BD8" w:rsidRDefault="003A2BD8" w:rsidP="003A2BD8">
      <w:pPr>
        <w:spacing w:line="200" w:lineRule="atLeast"/>
        <w:jc w:val="center"/>
        <w:rPr>
          <w:rFonts w:eastAsia="Times New Roman"/>
        </w:rPr>
      </w:pPr>
    </w:p>
    <w:p w14:paraId="4D18E9EC" w14:textId="77777777" w:rsidR="0056099E" w:rsidRDefault="0056099E" w:rsidP="00E20BE0">
      <w:pPr>
        <w:ind w:firstLine="0"/>
      </w:pPr>
    </w:p>
    <w:p w14:paraId="4FD2D049" w14:textId="59A32906" w:rsidR="0056099E" w:rsidRDefault="000B7DCA" w:rsidP="00C5212C">
      <w:r>
        <w:t xml:space="preserve">                 </w:t>
      </w:r>
      <w:r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3B81560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 </w:t>
      </w:r>
      <w:r w:rsidRPr="0056099E">
        <w:rPr>
          <w:b/>
          <w:sz w:val="22"/>
          <w:szCs w:val="22"/>
        </w:rPr>
        <w:t>RODRIGO BRAGA DA ROCHA</w:t>
      </w:r>
    </w:p>
    <w:p w14:paraId="194CE3AE" w14:textId="77777777" w:rsidR="000B7DCA" w:rsidRPr="0056099E" w:rsidRDefault="000B7DCA" w:rsidP="000B7DCA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35E40138" w14:textId="77777777" w:rsidR="0056099E" w:rsidRDefault="0056099E" w:rsidP="00C5212C"/>
    <w:p w14:paraId="070F8F33" w14:textId="77777777" w:rsidR="0056099E" w:rsidRDefault="0056099E" w:rsidP="00C5212C"/>
    <w:p w14:paraId="7AF5406F" w14:textId="77777777" w:rsidR="0056099E" w:rsidRDefault="0056099E" w:rsidP="00C5212C"/>
    <w:p w14:paraId="2DB5E946" w14:textId="77777777" w:rsidR="0056099E" w:rsidRDefault="0056099E" w:rsidP="00C5212C"/>
    <w:p w14:paraId="36C2DB27" w14:textId="77777777" w:rsidR="0056099E" w:rsidRDefault="0056099E" w:rsidP="00C5212C"/>
    <w:p w14:paraId="6C5E2DE6" w14:textId="77777777" w:rsidR="0056099E" w:rsidRDefault="0056099E" w:rsidP="00C5212C"/>
    <w:p w14:paraId="7413BC60" w14:textId="77777777" w:rsidR="0056099E" w:rsidRDefault="0056099E" w:rsidP="00C5212C"/>
    <w:p w14:paraId="342E9767" w14:textId="77777777" w:rsidR="0056099E" w:rsidRDefault="0056099E" w:rsidP="00C5212C"/>
    <w:p w14:paraId="7A730CE0" w14:textId="77777777" w:rsidR="0056099E" w:rsidRDefault="0056099E" w:rsidP="00C5212C"/>
    <w:p w14:paraId="2AC1F200" w14:textId="77777777" w:rsidR="0056099E" w:rsidRDefault="0056099E" w:rsidP="00C5212C"/>
    <w:p w14:paraId="6D6DB0F4" w14:textId="77777777" w:rsidR="0056099E" w:rsidRDefault="0056099E" w:rsidP="0056099E">
      <w:pPr>
        <w:jc w:val="center"/>
      </w:pPr>
      <w:r>
        <w:rPr>
          <w:noProof/>
        </w:rPr>
        <w:drawing>
          <wp:inline distT="0" distB="0" distL="0" distR="0" wp14:anchorId="796DD371" wp14:editId="05558506">
            <wp:extent cx="2924175" cy="8572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815F" w14:textId="77777777" w:rsidR="0056099E" w:rsidRPr="0056099E" w:rsidRDefault="0056099E" w:rsidP="0056099E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RODRIGO BRAGA DA ROCHA</w:t>
      </w:r>
    </w:p>
    <w:p w14:paraId="0DB1CF63" w14:textId="77777777" w:rsidR="0056099E" w:rsidRPr="0056099E" w:rsidRDefault="0056099E" w:rsidP="0056099E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9D12" w14:textId="77777777" w:rsidR="0056099E" w:rsidRDefault="0056099E" w:rsidP="005F48BC">
      <w:pPr>
        <w:spacing w:line="240" w:lineRule="auto"/>
      </w:pPr>
      <w:r>
        <w:separator/>
      </w:r>
    </w:p>
  </w:endnote>
  <w:endnote w:type="continuationSeparator" w:id="0">
    <w:p w14:paraId="0643F004" w14:textId="77777777" w:rsidR="0056099E" w:rsidRDefault="0056099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CEB1B" w14:textId="77777777" w:rsidR="0056099E" w:rsidRDefault="0056099E" w:rsidP="005F48BC">
      <w:pPr>
        <w:spacing w:line="240" w:lineRule="auto"/>
      </w:pPr>
      <w:r>
        <w:separator/>
      </w:r>
    </w:p>
  </w:footnote>
  <w:footnote w:type="continuationSeparator" w:id="0">
    <w:p w14:paraId="29854E20" w14:textId="77777777" w:rsidR="0056099E" w:rsidRDefault="0056099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A2BD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42373469">
    <w:abstractNumId w:val="4"/>
  </w:num>
  <w:num w:numId="2" w16cid:durableId="1249775329">
    <w:abstractNumId w:val="11"/>
  </w:num>
  <w:num w:numId="3" w16cid:durableId="476722632">
    <w:abstractNumId w:val="3"/>
  </w:num>
  <w:num w:numId="4" w16cid:durableId="1399933613">
    <w:abstractNumId w:val="7"/>
  </w:num>
  <w:num w:numId="5" w16cid:durableId="2137095368">
    <w:abstractNumId w:val="12"/>
  </w:num>
  <w:num w:numId="6" w16cid:durableId="17915155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3626493">
    <w:abstractNumId w:val="2"/>
  </w:num>
  <w:num w:numId="8" w16cid:durableId="1018894593">
    <w:abstractNumId w:val="1"/>
  </w:num>
  <w:num w:numId="9" w16cid:durableId="581332205">
    <w:abstractNumId w:val="0"/>
  </w:num>
  <w:num w:numId="10" w16cid:durableId="245312524">
    <w:abstractNumId w:val="10"/>
  </w:num>
  <w:num w:numId="11" w16cid:durableId="1367482095">
    <w:abstractNumId w:val="9"/>
  </w:num>
  <w:num w:numId="12" w16cid:durableId="63455912">
    <w:abstractNumId w:val="5"/>
  </w:num>
  <w:num w:numId="13" w16cid:durableId="138360014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201060039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32647351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3928268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492871213">
    <w:abstractNumId w:val="6"/>
  </w:num>
  <w:num w:numId="18" w16cid:durableId="618951297">
    <w:abstractNumId w:val="8"/>
  </w:num>
  <w:num w:numId="19" w16cid:durableId="79182950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A2BD8"/>
    <w:rsid w:val="003F77D1"/>
    <w:rsid w:val="004A0AB8"/>
    <w:rsid w:val="004D01AD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E4127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9C3813"/>
    <w:rsid w:val="00A25A21"/>
    <w:rsid w:val="00A65A9C"/>
    <w:rsid w:val="00AA35B9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232DB"/>
    <w:rsid w:val="00D52C78"/>
    <w:rsid w:val="00D733AB"/>
    <w:rsid w:val="00D82EAF"/>
    <w:rsid w:val="00DA757B"/>
    <w:rsid w:val="00E04774"/>
    <w:rsid w:val="00E20BE0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DE0079"/>
  <w15:chartTrackingRefBased/>
  <w15:docId w15:val="{69250F19-B5FC-4535-B1B5-F42B3FCE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</TotalTime>
  <Pages>2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BRUNA REIS DOS SANTOS</cp:lastModifiedBy>
  <cp:revision>2</cp:revision>
  <cp:lastPrinted>2022-05-13T13:00:00Z</cp:lastPrinted>
  <dcterms:created xsi:type="dcterms:W3CDTF">2022-05-13T13:04:00Z</dcterms:created>
  <dcterms:modified xsi:type="dcterms:W3CDTF">2022-05-13T13:04:00Z</dcterms:modified>
</cp:coreProperties>
</file>