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A2AD6" w14:textId="77777777" w:rsidR="008A28BB" w:rsidRDefault="008A28BB" w:rsidP="00C5212C">
      <w:bookmarkStart w:id="0" w:name="_Hlk101181000"/>
      <w:bookmarkEnd w:id="0"/>
    </w:p>
    <w:p w14:paraId="0D3A111D" w14:textId="77777777" w:rsidR="0056099E" w:rsidRDefault="0056099E" w:rsidP="00C5212C"/>
    <w:p w14:paraId="653AE363" w14:textId="082AF22A" w:rsidR="00A65A9C" w:rsidRDefault="00A65A9C" w:rsidP="00A65A9C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             </w:t>
      </w:r>
      <w:r>
        <w:rPr>
          <w:rFonts w:eastAsia="Times New Roman"/>
          <w:b/>
        </w:rPr>
        <w:t>/202</w:t>
      </w:r>
      <w:r>
        <w:rPr>
          <w:rFonts w:eastAsia="Times New Roman"/>
          <w:b/>
        </w:rPr>
        <w:t>2</w:t>
      </w:r>
    </w:p>
    <w:p w14:paraId="1F324394" w14:textId="77777777" w:rsidR="00A65A9C" w:rsidRDefault="00A65A9C" w:rsidP="00A65A9C">
      <w:pPr>
        <w:spacing w:line="200" w:lineRule="atLeast"/>
        <w:rPr>
          <w:rFonts w:eastAsia="Times New Roman"/>
        </w:rPr>
      </w:pPr>
    </w:p>
    <w:p w14:paraId="66574CD8" w14:textId="77777777" w:rsidR="00A65A9C" w:rsidRDefault="00A65A9C" w:rsidP="00A65A9C">
      <w:pPr>
        <w:spacing w:line="200" w:lineRule="atLeast"/>
        <w:rPr>
          <w:rFonts w:eastAsia="Times New Roman"/>
        </w:rPr>
      </w:pPr>
    </w:p>
    <w:p w14:paraId="3E2BF0A2" w14:textId="77777777" w:rsidR="00A65A9C" w:rsidRDefault="00A65A9C" w:rsidP="00A65A9C">
      <w:pPr>
        <w:rPr>
          <w:rFonts w:eastAsia="Times New Roman"/>
        </w:rPr>
      </w:pPr>
    </w:p>
    <w:p w14:paraId="36BB3B7D" w14:textId="77777777" w:rsidR="00A65A9C" w:rsidRDefault="00A65A9C" w:rsidP="006025A3">
      <w:pPr>
        <w:spacing w:line="200" w:lineRule="atLeast"/>
        <w:ind w:firstLine="0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7E5EC92" w14:textId="7298DC98" w:rsidR="00A65A9C" w:rsidRDefault="00A65A9C" w:rsidP="006025A3">
      <w:pPr>
        <w:spacing w:line="200" w:lineRule="atLeast"/>
        <w:ind w:firstLine="0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AB185CA" w14:textId="77777777" w:rsidR="00A65A9C" w:rsidRDefault="00A65A9C" w:rsidP="00A65A9C">
      <w:pPr>
        <w:rPr>
          <w:rFonts w:ascii="Nimbus Roman No9 L" w:eastAsia="DejaVu Sans" w:hAnsi="Nimbus Roman No9 L" w:cs="Times New Roman"/>
          <w:b/>
        </w:rPr>
      </w:pPr>
    </w:p>
    <w:p w14:paraId="67666DAC" w14:textId="77777777" w:rsidR="00A65A9C" w:rsidRDefault="00A65A9C" w:rsidP="00A65A9C">
      <w:pPr>
        <w:spacing w:line="200" w:lineRule="atLeast"/>
        <w:rPr>
          <w:color w:val="000000"/>
        </w:rPr>
      </w:pPr>
    </w:p>
    <w:p w14:paraId="5F8A50C6" w14:textId="77777777" w:rsidR="00A65A9C" w:rsidRDefault="00A65A9C" w:rsidP="00A65A9C">
      <w:pPr>
        <w:spacing w:line="200" w:lineRule="atLeast"/>
        <w:rPr>
          <w:color w:val="000000"/>
        </w:rPr>
      </w:pPr>
    </w:p>
    <w:p w14:paraId="5849AE58" w14:textId="77777777" w:rsidR="00A65A9C" w:rsidRDefault="00A65A9C" w:rsidP="00A65A9C">
      <w:pPr>
        <w:spacing w:line="200" w:lineRule="atLeast"/>
        <w:ind w:left="-15" w:firstLine="724"/>
        <w:rPr>
          <w:color w:val="000000"/>
        </w:rPr>
      </w:pPr>
    </w:p>
    <w:p w14:paraId="1DB24DD2" w14:textId="33A5EA39" w:rsidR="00A65A9C" w:rsidRDefault="00A65A9C" w:rsidP="00A65A9C">
      <w:pPr>
        <w:pStyle w:val="Standard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kern w:val="2"/>
        </w:rPr>
        <w:t xml:space="preserve">O Vereador que a este subscreve solicita, após tramitação regimental, à Mesa Diretora desta Emérita Casa, que seja enviada correspondência ao Exmo. Sr. Prefeito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2"/>
        </w:rPr>
        <w:t xml:space="preserve">, solicitando providências junto ao setor responsável, </w:t>
      </w:r>
      <w:r>
        <w:rPr>
          <w:rFonts w:ascii="Arial" w:hAnsi="Arial" w:cs="Arial"/>
          <w:b/>
          <w:color w:val="000000"/>
          <w:kern w:val="2"/>
        </w:rPr>
        <w:t xml:space="preserve">TAPA BURACO </w:t>
      </w:r>
      <w:r>
        <w:rPr>
          <w:rFonts w:ascii="Arial" w:hAnsi="Arial" w:cs="Arial"/>
          <w:b/>
          <w:color w:val="000000"/>
          <w:kern w:val="2"/>
        </w:rPr>
        <w:t>NA RUA UIRAÇABA EM FRENTE AO NÚMERO 40, NO BAIRRO EMÍLIA.</w:t>
      </w:r>
      <w:r>
        <w:rPr>
          <w:rFonts w:ascii="Arial" w:hAnsi="Arial" w:cs="Arial"/>
          <w:color w:val="000000"/>
          <w:kern w:val="2"/>
        </w:rPr>
        <w:t xml:space="preserve">  </w:t>
      </w:r>
    </w:p>
    <w:p w14:paraId="5C6041B0" w14:textId="77777777" w:rsidR="00A65A9C" w:rsidRDefault="00A65A9C" w:rsidP="00A65A9C">
      <w:pPr>
        <w:spacing w:line="200" w:lineRule="atLeast"/>
        <w:ind w:left="-15" w:firstLine="724"/>
        <w:rPr>
          <w:color w:val="000000"/>
        </w:rPr>
      </w:pPr>
    </w:p>
    <w:p w14:paraId="73C4D2F4" w14:textId="77777777" w:rsidR="00A65A9C" w:rsidRDefault="00A65A9C" w:rsidP="00A65A9C">
      <w:pPr>
        <w:spacing w:line="200" w:lineRule="atLeast"/>
        <w:ind w:left="-15"/>
        <w:rPr>
          <w:color w:val="000000"/>
        </w:rPr>
      </w:pPr>
    </w:p>
    <w:p w14:paraId="60DDC88F" w14:textId="77777777" w:rsidR="00A65A9C" w:rsidRDefault="00A65A9C" w:rsidP="00A65A9C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76401C6" w14:textId="77777777" w:rsidR="00A65A9C" w:rsidRDefault="00A65A9C" w:rsidP="00A65A9C">
      <w:pPr>
        <w:pStyle w:val="Recuodecorpodetexto"/>
        <w:spacing w:line="200" w:lineRule="atLeast"/>
        <w:ind w:left="0" w:firstLine="0"/>
        <w:rPr>
          <w:b/>
          <w:color w:val="000000"/>
        </w:rPr>
      </w:pPr>
      <w:r>
        <w:rPr>
          <w:b/>
          <w:color w:val="000000"/>
          <w:u w:val="single"/>
        </w:rPr>
        <w:t>JUSTIFICATIVA</w:t>
      </w:r>
      <w:r>
        <w:rPr>
          <w:b/>
          <w:color w:val="000000"/>
        </w:rPr>
        <w:t>:</w:t>
      </w:r>
    </w:p>
    <w:p w14:paraId="12A4CB05" w14:textId="77777777" w:rsidR="00A65A9C" w:rsidRDefault="00A65A9C" w:rsidP="00A65A9C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570D3A3C" w14:textId="6875B99F" w:rsidR="00A65A9C" w:rsidRDefault="00A65A9C" w:rsidP="00A65A9C">
      <w:pPr>
        <w:rPr>
          <w:rFonts w:eastAsia="Times New Roman"/>
        </w:rPr>
      </w:pPr>
      <w:proofErr w:type="gramStart"/>
      <w:r>
        <w:rPr>
          <w:rFonts w:eastAsia="Times New Roman"/>
        </w:rPr>
        <w:t>O buraco existente na via causam</w:t>
      </w:r>
      <w:proofErr w:type="gramEnd"/>
      <w:r>
        <w:rPr>
          <w:rFonts w:eastAsia="Times New Roman"/>
        </w:rPr>
        <w:t xml:space="preserve"> inúmeros transtornos aos motoristas que por ali trafegam, avariando os carros que, acidentalmente, passam pelos buracos.</w:t>
      </w:r>
    </w:p>
    <w:p w14:paraId="317FEB36" w14:textId="77777777" w:rsidR="00A65A9C" w:rsidRDefault="00A65A9C" w:rsidP="00A65A9C">
      <w:pPr>
        <w:rPr>
          <w:rFonts w:eastAsia="Times New Roman"/>
        </w:rPr>
      </w:pPr>
    </w:p>
    <w:p w14:paraId="136F412D" w14:textId="77777777" w:rsidR="00A65A9C" w:rsidRDefault="00A65A9C" w:rsidP="00A65A9C">
      <w:pPr>
        <w:rPr>
          <w:rFonts w:eastAsia="Times New Roman"/>
        </w:rPr>
      </w:pPr>
      <w:r>
        <w:rPr>
          <w:rFonts w:eastAsia="Times New Roman"/>
        </w:rPr>
        <w:t>Este pedido é para atender aos moradores da via pública em referência.</w:t>
      </w:r>
    </w:p>
    <w:p w14:paraId="2E24048F" w14:textId="77777777" w:rsidR="00A65A9C" w:rsidRDefault="00A65A9C" w:rsidP="00A65A9C">
      <w:pPr>
        <w:rPr>
          <w:rFonts w:eastAsia="Times New Roman"/>
        </w:rPr>
      </w:pPr>
    </w:p>
    <w:p w14:paraId="36CFB80B" w14:textId="77777777" w:rsidR="00A65A9C" w:rsidRDefault="00A65A9C" w:rsidP="00A65A9C">
      <w:pPr>
        <w:rPr>
          <w:rFonts w:eastAsia="Times New Roman"/>
        </w:rPr>
      </w:pPr>
    </w:p>
    <w:p w14:paraId="59D44C85" w14:textId="77777777" w:rsidR="00A65A9C" w:rsidRDefault="00A65A9C" w:rsidP="00A65A9C">
      <w:pPr>
        <w:spacing w:line="200" w:lineRule="atLeast"/>
        <w:ind w:left="-15"/>
        <w:rPr>
          <w:rFonts w:eastAsia="Times New Roman"/>
        </w:rPr>
      </w:pPr>
    </w:p>
    <w:p w14:paraId="408871F1" w14:textId="3B602DA9" w:rsidR="00A65A9C" w:rsidRDefault="00A65A9C" w:rsidP="00A65A9C">
      <w:pPr>
        <w:spacing w:line="200" w:lineRule="atLeast"/>
        <w:jc w:val="center"/>
        <w:rPr>
          <w:rFonts w:eastAsia="DejaVu Sans"/>
          <w:color w:val="000000"/>
        </w:rPr>
      </w:pPr>
      <w:r>
        <w:rPr>
          <w:rFonts w:eastAsia="Times New Roman"/>
        </w:rPr>
        <w:t xml:space="preserve">Sete Lagoas, </w:t>
      </w:r>
      <w:r w:rsidR="000B7DCA">
        <w:rPr>
          <w:rFonts w:eastAsia="Times New Roman"/>
        </w:rPr>
        <w:t xml:space="preserve">18 de </w:t>
      </w:r>
      <w:proofErr w:type="gramStart"/>
      <w:r w:rsidR="000B7DCA">
        <w:rPr>
          <w:rFonts w:eastAsia="Times New Roman"/>
        </w:rPr>
        <w:t xml:space="preserve">Abril </w:t>
      </w:r>
      <w:r w:rsidR="004D01AD">
        <w:rPr>
          <w:rFonts w:eastAsia="Times New Roman"/>
        </w:rPr>
        <w:t xml:space="preserve"> de</w:t>
      </w:r>
      <w:proofErr w:type="gramEnd"/>
      <w:r w:rsidR="004D01AD">
        <w:rPr>
          <w:rFonts w:eastAsia="Times New Roman"/>
        </w:rPr>
        <w:t xml:space="preserve"> </w:t>
      </w:r>
      <w:r w:rsidR="000B7DCA">
        <w:rPr>
          <w:rFonts w:eastAsia="Times New Roman"/>
        </w:rPr>
        <w:t>2022.</w:t>
      </w:r>
    </w:p>
    <w:p w14:paraId="56A44385" w14:textId="77777777" w:rsidR="004D01AD" w:rsidRDefault="004D01AD" w:rsidP="004D01AD">
      <w:pPr>
        <w:ind w:firstLine="0"/>
      </w:pPr>
    </w:p>
    <w:p w14:paraId="34747A76" w14:textId="04626FE4" w:rsidR="0056099E" w:rsidRDefault="004D01AD" w:rsidP="004D01AD">
      <w:pPr>
        <w:ind w:firstLine="0"/>
      </w:pPr>
      <w:r>
        <w:t xml:space="preserve">                                  </w:t>
      </w:r>
      <w:r>
        <w:rPr>
          <w:noProof/>
        </w:rPr>
        <w:drawing>
          <wp:inline distT="0" distB="0" distL="0" distR="0" wp14:anchorId="20CEA88D" wp14:editId="3324F1C1">
            <wp:extent cx="2943225" cy="8572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13437" w14:textId="77777777" w:rsidR="004D01AD" w:rsidRPr="0056099E" w:rsidRDefault="004D01AD" w:rsidP="004D01AD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RODRIGO BRAGA DA ROCHA</w:t>
      </w:r>
    </w:p>
    <w:p w14:paraId="5E0D0E2D" w14:textId="77777777" w:rsidR="004D01AD" w:rsidRPr="0056099E" w:rsidRDefault="004D01AD" w:rsidP="004D01AD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738AC81F" w14:textId="77777777" w:rsidR="0056099E" w:rsidRDefault="0056099E" w:rsidP="00C5212C"/>
    <w:p w14:paraId="2E2C4380" w14:textId="77777777" w:rsidR="0056099E" w:rsidRDefault="0056099E" w:rsidP="00C5212C"/>
    <w:p w14:paraId="5A091E49" w14:textId="4D3E2D06" w:rsidR="000B7DCA" w:rsidRDefault="000B7DCA" w:rsidP="000B7DCA">
      <w:pPr>
        <w:pStyle w:val="Cabealho"/>
        <w:spacing w:line="200" w:lineRule="atLeast"/>
        <w:jc w:val="center"/>
        <w:rPr>
          <w:rFonts w:eastAsia="Times New Roman"/>
        </w:rPr>
      </w:pPr>
    </w:p>
    <w:p w14:paraId="2ADBB0E2" w14:textId="77777777" w:rsidR="000B7DCA" w:rsidRDefault="000B7DCA" w:rsidP="000B7DCA">
      <w:pPr>
        <w:spacing w:line="200" w:lineRule="atLeast"/>
        <w:rPr>
          <w:rFonts w:eastAsia="Times New Roman"/>
        </w:rPr>
      </w:pPr>
    </w:p>
    <w:p w14:paraId="491DAA30" w14:textId="77777777" w:rsidR="000B7DCA" w:rsidRDefault="000B7DCA" w:rsidP="000B7DCA">
      <w:pPr>
        <w:spacing w:line="200" w:lineRule="atLeast"/>
        <w:rPr>
          <w:rFonts w:eastAsia="Times New Roman"/>
        </w:rPr>
      </w:pPr>
    </w:p>
    <w:p w14:paraId="2007F698" w14:textId="77777777" w:rsidR="0056099E" w:rsidRDefault="0056099E" w:rsidP="00C5212C"/>
    <w:p w14:paraId="6C8BDFE3" w14:textId="77777777" w:rsidR="0056099E" w:rsidRDefault="0056099E" w:rsidP="00C5212C"/>
    <w:p w14:paraId="4D18E9EC" w14:textId="77777777" w:rsidR="0056099E" w:rsidRDefault="0056099E" w:rsidP="00C5212C"/>
    <w:p w14:paraId="4FD2D049" w14:textId="59A32906" w:rsidR="0056099E" w:rsidRDefault="000B7DCA" w:rsidP="00C5212C">
      <w:r>
        <w:t xml:space="preserve">                 </w:t>
      </w:r>
      <w:r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3B81560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 </w:t>
      </w:r>
      <w:r w:rsidRPr="0056099E">
        <w:rPr>
          <w:b/>
          <w:sz w:val="22"/>
          <w:szCs w:val="22"/>
        </w:rPr>
        <w:t>RODRIGO BRAGA DA ROCHA</w:t>
      </w:r>
    </w:p>
    <w:p w14:paraId="194CE3AE" w14:textId="77777777" w:rsidR="000B7DCA" w:rsidRPr="0056099E" w:rsidRDefault="000B7DCA" w:rsidP="000B7DCA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35E40138" w14:textId="77777777" w:rsidR="0056099E" w:rsidRDefault="0056099E" w:rsidP="00C5212C"/>
    <w:p w14:paraId="070F8F33" w14:textId="77777777" w:rsidR="0056099E" w:rsidRDefault="0056099E" w:rsidP="00C5212C"/>
    <w:p w14:paraId="7AF5406F" w14:textId="77777777" w:rsidR="0056099E" w:rsidRDefault="0056099E" w:rsidP="00C5212C"/>
    <w:p w14:paraId="2DB5E946" w14:textId="77777777" w:rsidR="0056099E" w:rsidRDefault="0056099E" w:rsidP="00C5212C"/>
    <w:p w14:paraId="36C2DB27" w14:textId="77777777" w:rsidR="0056099E" w:rsidRDefault="0056099E" w:rsidP="00C5212C"/>
    <w:p w14:paraId="6C5E2DE6" w14:textId="77777777" w:rsidR="0056099E" w:rsidRDefault="0056099E" w:rsidP="00C5212C"/>
    <w:p w14:paraId="7413BC60" w14:textId="77777777" w:rsidR="0056099E" w:rsidRDefault="0056099E" w:rsidP="00C5212C"/>
    <w:p w14:paraId="342E9767" w14:textId="77777777" w:rsidR="0056099E" w:rsidRDefault="0056099E" w:rsidP="00C5212C"/>
    <w:p w14:paraId="7A730CE0" w14:textId="77777777" w:rsidR="0056099E" w:rsidRDefault="0056099E" w:rsidP="00C5212C"/>
    <w:p w14:paraId="2AC1F200" w14:textId="77777777" w:rsidR="0056099E" w:rsidRDefault="0056099E" w:rsidP="00C5212C"/>
    <w:p w14:paraId="6D6DB0F4" w14:textId="77777777" w:rsidR="0056099E" w:rsidRDefault="0056099E" w:rsidP="0056099E">
      <w:pPr>
        <w:jc w:val="center"/>
      </w:pPr>
      <w:r>
        <w:rPr>
          <w:noProof/>
        </w:rPr>
        <w:drawing>
          <wp:inline distT="0" distB="0" distL="0" distR="0" wp14:anchorId="796DD371" wp14:editId="05558506">
            <wp:extent cx="2924175" cy="8572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A815F" w14:textId="77777777" w:rsidR="0056099E" w:rsidRPr="0056099E" w:rsidRDefault="0056099E" w:rsidP="0056099E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RODRIGO BRAGA DA ROCHA</w:t>
      </w:r>
    </w:p>
    <w:p w14:paraId="0DB1CF63" w14:textId="77777777" w:rsidR="0056099E" w:rsidRPr="0056099E" w:rsidRDefault="0056099E" w:rsidP="0056099E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E9D12" w14:textId="77777777" w:rsidR="0056099E" w:rsidRDefault="0056099E" w:rsidP="005F48BC">
      <w:pPr>
        <w:spacing w:line="240" w:lineRule="auto"/>
      </w:pPr>
      <w:r>
        <w:separator/>
      </w:r>
    </w:p>
  </w:endnote>
  <w:endnote w:type="continuationSeparator" w:id="0">
    <w:p w14:paraId="0643F004" w14:textId="77777777" w:rsidR="0056099E" w:rsidRDefault="0056099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CEB1B" w14:textId="77777777" w:rsidR="0056099E" w:rsidRDefault="0056099E" w:rsidP="005F48BC">
      <w:pPr>
        <w:spacing w:line="240" w:lineRule="auto"/>
      </w:pPr>
      <w:r>
        <w:separator/>
      </w:r>
    </w:p>
  </w:footnote>
  <w:footnote w:type="continuationSeparator" w:id="0">
    <w:p w14:paraId="29854E20" w14:textId="77777777" w:rsidR="0056099E" w:rsidRDefault="0056099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6025A3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242373469">
    <w:abstractNumId w:val="4"/>
  </w:num>
  <w:num w:numId="2" w16cid:durableId="1249775329">
    <w:abstractNumId w:val="11"/>
  </w:num>
  <w:num w:numId="3" w16cid:durableId="476722632">
    <w:abstractNumId w:val="3"/>
  </w:num>
  <w:num w:numId="4" w16cid:durableId="1399933613">
    <w:abstractNumId w:val="7"/>
  </w:num>
  <w:num w:numId="5" w16cid:durableId="2137095368">
    <w:abstractNumId w:val="12"/>
  </w:num>
  <w:num w:numId="6" w16cid:durableId="17915155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73626493">
    <w:abstractNumId w:val="2"/>
  </w:num>
  <w:num w:numId="8" w16cid:durableId="1018894593">
    <w:abstractNumId w:val="1"/>
  </w:num>
  <w:num w:numId="9" w16cid:durableId="581332205">
    <w:abstractNumId w:val="0"/>
  </w:num>
  <w:num w:numId="10" w16cid:durableId="245312524">
    <w:abstractNumId w:val="10"/>
  </w:num>
  <w:num w:numId="11" w16cid:durableId="1367482095">
    <w:abstractNumId w:val="9"/>
  </w:num>
  <w:num w:numId="12" w16cid:durableId="63455912">
    <w:abstractNumId w:val="5"/>
  </w:num>
  <w:num w:numId="13" w16cid:durableId="1383600140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2010600399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326473510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39282681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492871213">
    <w:abstractNumId w:val="6"/>
  </w:num>
  <w:num w:numId="18" w16cid:durableId="618951297">
    <w:abstractNumId w:val="8"/>
  </w:num>
  <w:num w:numId="19" w16cid:durableId="791829503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99E"/>
    <w:rsid w:val="00016CD2"/>
    <w:rsid w:val="000B3837"/>
    <w:rsid w:val="000B3A13"/>
    <w:rsid w:val="000B7DCA"/>
    <w:rsid w:val="000F334F"/>
    <w:rsid w:val="001043B8"/>
    <w:rsid w:val="00181A2B"/>
    <w:rsid w:val="001C32B8"/>
    <w:rsid w:val="001C54D5"/>
    <w:rsid w:val="001E7109"/>
    <w:rsid w:val="00234D82"/>
    <w:rsid w:val="00251B96"/>
    <w:rsid w:val="00263BB7"/>
    <w:rsid w:val="002B3D6A"/>
    <w:rsid w:val="002F192F"/>
    <w:rsid w:val="003F77D1"/>
    <w:rsid w:val="004D01AD"/>
    <w:rsid w:val="00553B5C"/>
    <w:rsid w:val="0056099E"/>
    <w:rsid w:val="005B2295"/>
    <w:rsid w:val="005E0452"/>
    <w:rsid w:val="005E0E47"/>
    <w:rsid w:val="005E2BE1"/>
    <w:rsid w:val="005F48BC"/>
    <w:rsid w:val="006025A3"/>
    <w:rsid w:val="00650B97"/>
    <w:rsid w:val="00683120"/>
    <w:rsid w:val="006F5AF8"/>
    <w:rsid w:val="00756CDA"/>
    <w:rsid w:val="00817038"/>
    <w:rsid w:val="00870D4C"/>
    <w:rsid w:val="00881E14"/>
    <w:rsid w:val="008A28BB"/>
    <w:rsid w:val="008A3D23"/>
    <w:rsid w:val="0093400D"/>
    <w:rsid w:val="0096484A"/>
    <w:rsid w:val="0097200D"/>
    <w:rsid w:val="00A25A21"/>
    <w:rsid w:val="00A65A9C"/>
    <w:rsid w:val="00AD3026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A3D05"/>
    <w:rsid w:val="00CE092B"/>
    <w:rsid w:val="00CE3ECA"/>
    <w:rsid w:val="00CF76C7"/>
    <w:rsid w:val="00D52C78"/>
    <w:rsid w:val="00D733AB"/>
    <w:rsid w:val="00D82EAF"/>
    <w:rsid w:val="00DA757B"/>
    <w:rsid w:val="00E04774"/>
    <w:rsid w:val="00E96BAC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BDE0079"/>
  <w15:chartTrackingRefBased/>
  <w15:docId w15:val="{69250F19-B5FC-4535-B1B5-F42B3FCE4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20</TotalTime>
  <Pages>2</Pages>
  <Words>146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BRUNA REIS DOS SANTOS</cp:lastModifiedBy>
  <cp:revision>10</cp:revision>
  <cp:lastPrinted>2021-05-12T15:34:00Z</cp:lastPrinted>
  <dcterms:created xsi:type="dcterms:W3CDTF">2022-04-18T16:41:00Z</dcterms:created>
  <dcterms:modified xsi:type="dcterms:W3CDTF">2022-04-18T16:58:00Z</dcterms:modified>
</cp:coreProperties>
</file>